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8C5B4" w14:textId="4F60ADF5" w:rsidR="0039543C" w:rsidRDefault="00713AFF" w:rsidP="003B4D75">
      <w:pPr>
        <w:jc w:val="center"/>
      </w:pPr>
      <w:r>
        <w:rPr>
          <w:noProof/>
        </w:rPr>
        <w:drawing>
          <wp:inline distT="0" distB="0" distL="0" distR="0" wp14:anchorId="4B33141A" wp14:editId="0196F4AD">
            <wp:extent cx="1524000" cy="24130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241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605A">
        <w:rPr>
          <w:noProof/>
        </w:rPr>
        <w:drawing>
          <wp:anchor distT="0" distB="0" distL="114300" distR="114300" simplePos="0" relativeHeight="251718656" behindDoc="1" locked="1" layoutInCell="1" allowOverlap="1" wp14:anchorId="7A8972ED" wp14:editId="4AFE680B">
            <wp:simplePos x="0" y="0"/>
            <wp:positionH relativeFrom="page">
              <wp:posOffset>4536440</wp:posOffset>
            </wp:positionH>
            <wp:positionV relativeFrom="page">
              <wp:posOffset>681355</wp:posOffset>
            </wp:positionV>
            <wp:extent cx="2160000" cy="40680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40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605A">
        <w:rPr>
          <w:noProof/>
        </w:rPr>
        <w:drawing>
          <wp:anchor distT="0" distB="0" distL="114300" distR="114300" simplePos="0" relativeHeight="251716608" behindDoc="1" locked="1" layoutInCell="1" allowOverlap="1" wp14:anchorId="6A9046B9" wp14:editId="3BF61427">
            <wp:simplePos x="0" y="0"/>
            <wp:positionH relativeFrom="page">
              <wp:posOffset>363855</wp:posOffset>
            </wp:positionH>
            <wp:positionV relativeFrom="page">
              <wp:posOffset>1489710</wp:posOffset>
            </wp:positionV>
            <wp:extent cx="7192800" cy="632520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192800" cy="632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657D09" w14:textId="77777777" w:rsidR="00AC09F7" w:rsidRDefault="00CE5C26">
      <w:pPr>
        <w:adjustRightInd/>
        <w:snapToGrid/>
        <w:spacing w:after="200" w:line="276" w:lineRule="auto"/>
        <w:sectPr w:rsidR="00AC09F7" w:rsidSect="001E7BC6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4543" w:right="964" w:bottom="1712" w:left="964" w:header="709" w:footer="147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A6FFA0D" wp14:editId="64D8B56A">
                <wp:simplePos x="0" y="0"/>
                <wp:positionH relativeFrom="column">
                  <wp:posOffset>55770</wp:posOffset>
                </wp:positionH>
                <wp:positionV relativeFrom="paragraph">
                  <wp:posOffset>3146481</wp:posOffset>
                </wp:positionV>
                <wp:extent cx="5907819" cy="1280160"/>
                <wp:effectExtent l="0" t="0" r="0" b="25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7819" cy="1280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91BC73" w14:textId="4A012892" w:rsidR="00CE5C26" w:rsidRPr="00F67EFE" w:rsidRDefault="00CE5C26">
                            <w:pPr>
                              <w:rPr>
                                <w:rFonts w:cstheme="minorHAnsi"/>
                                <w:i/>
                                <w:iCs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6FFA0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.4pt;margin-top:247.75pt;width:465.2pt;height:100.8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" fillcolor="white [3201]" stroked="f" strokeweight=".5pt">
                <v:textbox>
                  <w:txbxContent>
                    <w:p w14:paraId="3891BC73" w14:textId="4A012892" w:rsidR="00CE5C26" w:rsidRPr="00F67EFE" w:rsidRDefault="00CE5C26">
                      <w:pPr>
                        <w:rPr>
                          <w:rFonts w:cstheme="minorHAnsi"/>
                          <w:i/>
                          <w:iCs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76D4F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8B4848A" wp14:editId="704D8496">
                <wp:simplePos x="0" y="0"/>
                <wp:positionH relativeFrom="page">
                  <wp:posOffset>-177800</wp:posOffset>
                </wp:positionH>
                <wp:positionV relativeFrom="paragraph">
                  <wp:posOffset>415290</wp:posOffset>
                </wp:positionV>
                <wp:extent cx="6569710" cy="2578100"/>
                <wp:effectExtent l="0" t="0" r="8890" b="12700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9710" cy="2578100"/>
                        </a:xfrm>
                        <a:prstGeom prst="roundRect">
                          <a:avLst>
                            <a:gd name="adj" fmla="val 6862"/>
                          </a:avLst>
                        </a:prstGeom>
                        <a:solidFill>
                          <a:schemeClr val="accent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88B3D5" id="Rounded Rectangle 31" o:spid="_x0000_s1026" style="position:absolute;margin-left:-14pt;margin-top:32.7pt;width:517.3pt;height:203pt;z-index:25171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449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" fillcolor="#2f1351 [3204]" strokecolor="#170928 [1604]" strokeweight="1pt">
                <v:stroke joinstyle="miter"/>
                <w10:wrap anchorx="page"/>
              </v:roundrect>
            </w:pict>
          </mc:Fallback>
        </mc:AlternateContent>
      </w:r>
      <w:r w:rsidR="00B76D4F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8E46241" wp14:editId="1C9A49E2">
                <wp:simplePos x="0" y="0"/>
                <wp:positionH relativeFrom="column">
                  <wp:posOffset>-243840</wp:posOffset>
                </wp:positionH>
                <wp:positionV relativeFrom="paragraph">
                  <wp:posOffset>402949</wp:posOffset>
                </wp:positionV>
                <wp:extent cx="5974922" cy="259080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4922" cy="2590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E930C7" w14:textId="71F32BA1" w:rsidR="00DF7B9F" w:rsidRDefault="00CE103A">
                            <w:pPr>
                              <w:rPr>
                                <w:color w:val="FFFFFF" w:themeColor="background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64"/>
                                <w:szCs w:val="64"/>
                              </w:rPr>
                              <w:t xml:space="preserve">Checklist </w:t>
                            </w:r>
                            <w:r w:rsidR="00DF7B9F">
                              <w:rPr>
                                <w:color w:val="FFFFFF" w:themeColor="background1"/>
                                <w:sz w:val="64"/>
                                <w:szCs w:val="64"/>
                              </w:rPr>
                              <w:t>voor de taak:</w:t>
                            </w:r>
                          </w:p>
                          <w:p w14:paraId="5F383E4E" w14:textId="76CB4657" w:rsidR="00713AFF" w:rsidRPr="00C5438E" w:rsidRDefault="003F5A42">
                            <w:pPr>
                              <w:rPr>
                                <w:color w:val="FFFFFF" w:themeColor="background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64"/>
                                <w:szCs w:val="64"/>
                              </w:rPr>
                              <w:t>Aspirant-e</w:t>
                            </w:r>
                            <w:r w:rsidR="00DD764A">
                              <w:rPr>
                                <w:color w:val="FFFFFF" w:themeColor="background1"/>
                                <w:sz w:val="64"/>
                                <w:szCs w:val="64"/>
                              </w:rPr>
                              <w:t>xaminator</w:t>
                            </w:r>
                            <w:r w:rsidR="00DF7B9F">
                              <w:rPr>
                                <w:color w:val="FFFFFF" w:themeColor="background1"/>
                                <w:sz w:val="64"/>
                                <w:szCs w:val="64"/>
                              </w:rPr>
                              <w:t xml:space="preserve"> </w:t>
                            </w:r>
                            <w:r w:rsidR="009E5034">
                              <w:rPr>
                                <w:color w:val="FFFFFF" w:themeColor="background1"/>
                                <w:sz w:val="64"/>
                                <w:szCs w:val="64"/>
                              </w:rPr>
                              <w:t>railAlert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E46241" id="_x0000_t202" coordsize="21600,21600" o:spt="202" path="m,l,21600r21600,l21600,xe">
                <v:stroke joinstyle="miter"/>
                <v:path gradientshapeok="t" o:connecttype="rect"/>
              </v:shapetype>
              <v:shape id="Text Box 33" o:spid="_x0000_s1027" type="#_x0000_t202" style="position:absolute;margin-left:-19.2pt;margin-top:31.75pt;width:470.45pt;height:20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" filled="f" stroked="f" strokeweight=".5pt">
                <v:textbox>
                  <w:txbxContent>
                    <w:p w14:paraId="61E930C7" w14:textId="71F32BA1" w:rsidR="00DF7B9F" w:rsidRDefault="00CE103A">
                      <w:pPr>
                        <w:rPr>
                          <w:color w:val="FFFFFF" w:themeColor="background1"/>
                          <w:sz w:val="64"/>
                          <w:szCs w:val="64"/>
                        </w:rPr>
                      </w:pPr>
                      <w:r>
                        <w:rPr>
                          <w:color w:val="FFFFFF" w:themeColor="background1"/>
                          <w:sz w:val="64"/>
                          <w:szCs w:val="64"/>
                        </w:rPr>
                        <w:t xml:space="preserve">Checklist </w:t>
                      </w:r>
                      <w:r w:rsidR="00DF7B9F">
                        <w:rPr>
                          <w:color w:val="FFFFFF" w:themeColor="background1"/>
                          <w:sz w:val="64"/>
                          <w:szCs w:val="64"/>
                        </w:rPr>
                        <w:t>voor de taak:</w:t>
                      </w:r>
                    </w:p>
                    <w:p w14:paraId="5F383E4E" w14:textId="76CB4657" w:rsidR="00713AFF" w:rsidRPr="00C5438E" w:rsidRDefault="003F5A42">
                      <w:pPr>
                        <w:rPr>
                          <w:color w:val="FFFFFF" w:themeColor="background1"/>
                          <w:sz w:val="64"/>
                          <w:szCs w:val="64"/>
                        </w:rPr>
                      </w:pPr>
                      <w:r>
                        <w:rPr>
                          <w:color w:val="FFFFFF" w:themeColor="background1"/>
                          <w:sz w:val="64"/>
                          <w:szCs w:val="64"/>
                        </w:rPr>
                        <w:t>Aspirant-e</w:t>
                      </w:r>
                      <w:r w:rsidR="00DD764A">
                        <w:rPr>
                          <w:color w:val="FFFFFF" w:themeColor="background1"/>
                          <w:sz w:val="64"/>
                          <w:szCs w:val="64"/>
                        </w:rPr>
                        <w:t>xaminator</w:t>
                      </w:r>
                      <w:r w:rsidR="00DF7B9F">
                        <w:rPr>
                          <w:color w:val="FFFFFF" w:themeColor="background1"/>
                          <w:sz w:val="64"/>
                          <w:szCs w:val="64"/>
                        </w:rPr>
                        <w:t xml:space="preserve"> </w:t>
                      </w:r>
                      <w:r w:rsidR="009E5034">
                        <w:rPr>
                          <w:color w:val="FFFFFF" w:themeColor="background1"/>
                          <w:sz w:val="64"/>
                          <w:szCs w:val="64"/>
                        </w:rPr>
                        <w:t>railAlert</w:t>
                      </w:r>
                    </w:p>
                  </w:txbxContent>
                </v:textbox>
              </v:shape>
            </w:pict>
          </mc:Fallback>
        </mc:AlternateContent>
      </w:r>
      <w:r w:rsidR="00AC09F7">
        <w:rPr>
          <w:noProof/>
        </w:rPr>
        <mc:AlternateContent>
          <mc:Choice Requires="wps">
            <w:drawing>
              <wp:anchor distT="0" distB="0" distL="114300" distR="114300" simplePos="0" relativeHeight="251706368" behindDoc="1" locked="1" layoutInCell="1" allowOverlap="1" wp14:anchorId="661116A6" wp14:editId="389EDD4F">
                <wp:simplePos x="0" y="0"/>
                <wp:positionH relativeFrom="column">
                  <wp:posOffset>-88265</wp:posOffset>
                </wp:positionH>
                <wp:positionV relativeFrom="paragraph">
                  <wp:posOffset>6961505</wp:posOffset>
                </wp:positionV>
                <wp:extent cx="2230755" cy="404495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0755" cy="4044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9B9B2A" w14:textId="77777777" w:rsidR="00AC09F7" w:rsidRPr="00D07CB7" w:rsidRDefault="00AC09F7" w:rsidP="00AC09F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07CB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17 februari 2022</w:t>
                            </w:r>
                          </w:p>
                          <w:p w14:paraId="5D9C5C0B" w14:textId="77777777" w:rsidR="00AC09F7" w:rsidRPr="00D07CB7" w:rsidRDefault="00AC09F7" w:rsidP="00AC09F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07CB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Auteur Voornaam Achternaam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116A6" id="Text Box 48" o:spid="_x0000_s1028" type="#_x0000_t202" style="position:absolute;margin-left:-6.95pt;margin-top:548.15pt;width:175.65pt;height:31.85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" filled="f" stroked="f" strokeweight=".5pt">
                <v:textbox>
                  <w:txbxContent>
                    <w:p w14:paraId="259B9B2A" w14:textId="77777777" w:rsidR="00AC09F7" w:rsidRPr="00D07CB7" w:rsidRDefault="00AC09F7" w:rsidP="00AC09F7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07CB7">
                        <w:rPr>
                          <w:b/>
                          <w:bCs/>
                          <w:sz w:val="20"/>
                          <w:szCs w:val="20"/>
                        </w:rPr>
                        <w:t>17 februari 2022</w:t>
                      </w:r>
                    </w:p>
                    <w:p w14:paraId="5D9C5C0B" w14:textId="77777777" w:rsidR="00AC09F7" w:rsidRPr="00D07CB7" w:rsidRDefault="00AC09F7" w:rsidP="00AC09F7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07CB7">
                        <w:rPr>
                          <w:b/>
                          <w:bCs/>
                          <w:sz w:val="20"/>
                          <w:szCs w:val="20"/>
                        </w:rPr>
                        <w:t>Auteur Voornaam Achternaam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6F5EDA8" w14:textId="06066952" w:rsidR="00B440FF" w:rsidRPr="00697CEE" w:rsidRDefault="00CE103A" w:rsidP="00CE103A">
      <w:pPr>
        <w:pStyle w:val="Kop1"/>
        <w:numPr>
          <w:ilvl w:val="0"/>
          <w:numId w:val="0"/>
        </w:numPr>
      </w:pPr>
      <w:r>
        <w:lastRenderedPageBreak/>
        <w:t>Deel 1</w:t>
      </w:r>
      <w:r>
        <w:tab/>
        <w:t>Checklist</w:t>
      </w:r>
    </w:p>
    <w:p w14:paraId="70BABD1D" w14:textId="77777777" w:rsidR="00B440FF" w:rsidRDefault="00B440FF" w:rsidP="00CB4969">
      <w:pPr>
        <w:adjustRightInd/>
        <w:snapToGrid/>
        <w:spacing w:line="240" w:lineRule="auto"/>
        <w:rPr>
          <w:rFonts w:eastAsia="Arial"/>
        </w:rPr>
      </w:pPr>
    </w:p>
    <w:p w14:paraId="56B8D33A" w14:textId="0274EC60" w:rsidR="002638C6" w:rsidRDefault="00FF7DB5" w:rsidP="00CB4969">
      <w:pPr>
        <w:adjustRightInd/>
        <w:snapToGrid/>
        <w:spacing w:line="240" w:lineRule="auto"/>
        <w:rPr>
          <w:rFonts w:eastAsia="Arial"/>
          <w:szCs w:val="22"/>
        </w:rPr>
      </w:pPr>
      <w:r w:rsidRPr="001025ED">
        <w:rPr>
          <w:rFonts w:eastAsia="Arial"/>
          <w:szCs w:val="22"/>
        </w:rPr>
        <w:t xml:space="preserve">Deze </w:t>
      </w:r>
      <w:r w:rsidR="00CE103A">
        <w:rPr>
          <w:rFonts w:eastAsia="Arial"/>
          <w:szCs w:val="22"/>
        </w:rPr>
        <w:t>checklist</w:t>
      </w:r>
      <w:r w:rsidRPr="001025ED">
        <w:rPr>
          <w:rFonts w:eastAsia="Arial"/>
          <w:szCs w:val="22"/>
        </w:rPr>
        <w:t xml:space="preserve"> wordt </w:t>
      </w:r>
      <w:r w:rsidR="00CE103A">
        <w:rPr>
          <w:rFonts w:eastAsia="Arial"/>
          <w:szCs w:val="22"/>
        </w:rPr>
        <w:t xml:space="preserve">verplicht </w:t>
      </w:r>
      <w:r w:rsidRPr="001025ED">
        <w:rPr>
          <w:rFonts w:eastAsia="Arial"/>
          <w:szCs w:val="22"/>
        </w:rPr>
        <w:t xml:space="preserve">ingevuld door de aspirant-examinator en beoordeeld door een lid van de commissie beoordelen vakbekwaamheden </w:t>
      </w:r>
      <w:r w:rsidR="00CE103A">
        <w:rPr>
          <w:rFonts w:eastAsia="Arial"/>
          <w:szCs w:val="22"/>
        </w:rPr>
        <w:t xml:space="preserve">(CBV) of een door CBV aangewezen vertegenwoordiger van </w:t>
      </w:r>
      <w:r w:rsidR="00AA5C3A" w:rsidRPr="001025ED">
        <w:rPr>
          <w:rFonts w:eastAsia="Arial"/>
          <w:szCs w:val="22"/>
        </w:rPr>
        <w:t>railAlert</w:t>
      </w:r>
      <w:r w:rsidR="00CE103A">
        <w:rPr>
          <w:rFonts w:eastAsia="Arial"/>
          <w:szCs w:val="22"/>
        </w:rPr>
        <w:t>.</w:t>
      </w:r>
    </w:p>
    <w:p w14:paraId="2BCCB524" w14:textId="24FFB699" w:rsidR="00703D46" w:rsidRPr="00703D46" w:rsidRDefault="00703D46" w:rsidP="00CB4969">
      <w:pPr>
        <w:adjustRightInd/>
        <w:snapToGrid/>
        <w:spacing w:line="240" w:lineRule="auto"/>
        <w:rPr>
          <w:rFonts w:eastAsia="Arial"/>
          <w:i/>
          <w:iCs/>
          <w:sz w:val="18"/>
          <w:szCs w:val="18"/>
        </w:rPr>
      </w:pPr>
      <w:r w:rsidRPr="00703D46">
        <w:rPr>
          <w:rFonts w:eastAsia="Arial"/>
          <w:i/>
          <w:iCs/>
          <w:sz w:val="18"/>
          <w:szCs w:val="18"/>
        </w:rPr>
        <w:t xml:space="preserve">De checklist behoort bij </w:t>
      </w:r>
      <w:r w:rsidR="00F674D0">
        <w:rPr>
          <w:rFonts w:eastAsia="Arial"/>
          <w:i/>
          <w:iCs/>
          <w:sz w:val="18"/>
          <w:szCs w:val="18"/>
        </w:rPr>
        <w:t>het certificeringschema</w:t>
      </w:r>
      <w:r w:rsidRPr="00703D46">
        <w:rPr>
          <w:rFonts w:eastAsia="Arial"/>
          <w:i/>
          <w:iCs/>
          <w:sz w:val="18"/>
          <w:szCs w:val="18"/>
        </w:rPr>
        <w:t xml:space="preserve"> examinator railAlert.</w:t>
      </w:r>
    </w:p>
    <w:p w14:paraId="1489BBB3" w14:textId="77777777" w:rsidR="00FF7DB5" w:rsidRPr="001025ED" w:rsidRDefault="00FF7DB5" w:rsidP="00CB4969">
      <w:pPr>
        <w:adjustRightInd/>
        <w:snapToGrid/>
        <w:spacing w:line="240" w:lineRule="auto"/>
        <w:rPr>
          <w:rFonts w:eastAsia="Arial"/>
          <w:szCs w:val="22"/>
        </w:rPr>
      </w:pPr>
    </w:p>
    <w:tbl>
      <w:tblPr>
        <w:tblStyle w:val="Tabelraster"/>
        <w:tblW w:w="0" w:type="auto"/>
        <w:tblInd w:w="-2" w:type="dxa"/>
        <w:tblLook w:val="04A0" w:firstRow="1" w:lastRow="0" w:firstColumn="1" w:lastColumn="0" w:noHBand="0" w:noVBand="1"/>
      </w:tblPr>
      <w:tblGrid>
        <w:gridCol w:w="393"/>
        <w:gridCol w:w="4707"/>
        <w:gridCol w:w="3119"/>
        <w:gridCol w:w="1751"/>
      </w:tblGrid>
      <w:tr w:rsidR="008E0730" w:rsidRPr="008E0730" w14:paraId="59EAD630" w14:textId="14C990D4" w:rsidTr="008E07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00000100" w:firstRow="0" w:lastRow="0" w:firstColumn="0" w:lastColumn="0" w:oddVBand="0" w:evenVBand="0" w:oddHBand="0" w:evenHBand="0" w:firstRowFirstColumn="1" w:firstRowLastColumn="0" w:lastRowFirstColumn="0" w:lastRowLastColumn="0"/>
            <w:tcW w:w="393" w:type="dxa"/>
          </w:tcPr>
          <w:p w14:paraId="4E37A77F" w14:textId="77777777" w:rsidR="00AA5C3A" w:rsidRPr="008E0730" w:rsidRDefault="00AA5C3A" w:rsidP="00B440FF">
            <w:pPr>
              <w:adjustRightInd/>
              <w:snapToGrid/>
              <w:spacing w:before="60" w:after="60" w:line="240" w:lineRule="auto"/>
              <w:rPr>
                <w:rFonts w:eastAsia="Arial"/>
                <w:color w:val="EC6608" w:themeColor="accent2"/>
                <w:szCs w:val="22"/>
              </w:rPr>
            </w:pPr>
          </w:p>
        </w:tc>
        <w:tc>
          <w:tcPr>
            <w:tcW w:w="4707" w:type="dxa"/>
          </w:tcPr>
          <w:p w14:paraId="48217FF0" w14:textId="207BC365" w:rsidR="00AA5C3A" w:rsidRPr="008E0730" w:rsidRDefault="00AA5C3A" w:rsidP="00B440FF">
            <w:pPr>
              <w:adjustRightInd/>
              <w:snapToGrid/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/>
                <w:color w:val="EC6608" w:themeColor="accent2"/>
                <w:szCs w:val="22"/>
              </w:rPr>
            </w:pPr>
            <w:r w:rsidRPr="008E0730">
              <w:rPr>
                <w:rFonts w:eastAsia="Arial"/>
                <w:color w:val="EC6608" w:themeColor="accent2"/>
                <w:szCs w:val="22"/>
              </w:rPr>
              <w:t>Sollicitatiefase</w:t>
            </w:r>
          </w:p>
        </w:tc>
        <w:tc>
          <w:tcPr>
            <w:tcW w:w="3119" w:type="dxa"/>
          </w:tcPr>
          <w:p w14:paraId="4835FAFF" w14:textId="3F7B010F" w:rsidR="00AA5C3A" w:rsidRPr="008E0730" w:rsidRDefault="00AA5C3A" w:rsidP="00DD6E47">
            <w:pPr>
              <w:adjustRightInd/>
              <w:snapToGrid/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/>
                <w:color w:val="EC6608" w:themeColor="accent2"/>
                <w:szCs w:val="22"/>
              </w:rPr>
            </w:pPr>
            <w:r w:rsidRPr="008E0730">
              <w:rPr>
                <w:rFonts w:eastAsia="Arial"/>
                <w:color w:val="EC6608" w:themeColor="accent2"/>
                <w:szCs w:val="22"/>
              </w:rPr>
              <w:t>Aspi</w:t>
            </w:r>
            <w:r w:rsidR="00DD6E47" w:rsidRPr="008E0730">
              <w:rPr>
                <w:rFonts w:eastAsia="Arial"/>
                <w:color w:val="EC6608" w:themeColor="accent2"/>
                <w:szCs w:val="22"/>
              </w:rPr>
              <w:t>rant-e</w:t>
            </w:r>
            <w:r w:rsidRPr="008E0730">
              <w:rPr>
                <w:rFonts w:eastAsia="Arial"/>
                <w:color w:val="EC6608" w:themeColor="accent2"/>
                <w:szCs w:val="22"/>
              </w:rPr>
              <w:t>xaminator: gedaan</w:t>
            </w:r>
            <w:r w:rsidR="008E0730" w:rsidRPr="008E0730">
              <w:rPr>
                <w:rFonts w:eastAsia="Arial"/>
                <w:color w:val="EC6608" w:themeColor="accent2"/>
                <w:szCs w:val="22"/>
              </w:rPr>
              <w:t>?</w:t>
            </w:r>
          </w:p>
        </w:tc>
        <w:tc>
          <w:tcPr>
            <w:tcW w:w="1751" w:type="dxa"/>
          </w:tcPr>
          <w:p w14:paraId="13C5C01A" w14:textId="6CE46C18" w:rsidR="00AA5C3A" w:rsidRPr="008E0730" w:rsidRDefault="00AA5C3A" w:rsidP="00AA5C3A">
            <w:pPr>
              <w:adjustRightInd/>
              <w:snapToGrid/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/>
                <w:bCs/>
                <w:color w:val="EC6608" w:themeColor="accent2"/>
                <w:szCs w:val="22"/>
              </w:rPr>
            </w:pPr>
            <w:r w:rsidRPr="008E0730">
              <w:rPr>
                <w:rFonts w:eastAsia="Arial"/>
                <w:bCs/>
                <w:color w:val="EC6608" w:themeColor="accent2"/>
                <w:szCs w:val="22"/>
              </w:rPr>
              <w:t>CBV</w:t>
            </w:r>
            <w:r w:rsidR="001025ED" w:rsidRPr="008E0730">
              <w:rPr>
                <w:rFonts w:eastAsia="Arial"/>
                <w:bCs/>
                <w:color w:val="EC6608" w:themeColor="accent2"/>
                <w:szCs w:val="22"/>
              </w:rPr>
              <w:t>/</w:t>
            </w:r>
            <w:r w:rsidRPr="008E0730">
              <w:rPr>
                <w:rFonts w:eastAsia="Arial"/>
                <w:bCs/>
                <w:color w:val="EC6608" w:themeColor="accent2"/>
                <w:szCs w:val="22"/>
              </w:rPr>
              <w:t>railAlert: akkoord</w:t>
            </w:r>
            <w:r w:rsidR="008E0730" w:rsidRPr="008E0730">
              <w:rPr>
                <w:rFonts w:eastAsia="Arial"/>
                <w:bCs/>
                <w:color w:val="EC6608" w:themeColor="accent2"/>
                <w:szCs w:val="22"/>
              </w:rPr>
              <w:t>?</w:t>
            </w:r>
          </w:p>
        </w:tc>
      </w:tr>
      <w:tr w:rsidR="00CE103A" w:rsidRPr="001025ED" w14:paraId="66FC1556" w14:textId="77777777" w:rsidTr="008E0730">
        <w:tc>
          <w:tcPr>
            <w:tcW w:w="393" w:type="dxa"/>
          </w:tcPr>
          <w:p w14:paraId="1251F9B0" w14:textId="0873ECC1" w:rsidR="00CE103A" w:rsidRPr="001025ED" w:rsidRDefault="00CE103A" w:rsidP="009E1F38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>
              <w:rPr>
                <w:rFonts w:eastAsia="Arial"/>
                <w:szCs w:val="22"/>
              </w:rPr>
              <w:t>a</w:t>
            </w:r>
          </w:p>
        </w:tc>
        <w:tc>
          <w:tcPr>
            <w:tcW w:w="4707" w:type="dxa"/>
          </w:tcPr>
          <w:p w14:paraId="6DE48843" w14:textId="01E4F90E" w:rsidR="00CE103A" w:rsidRPr="001025ED" w:rsidRDefault="00CE103A" w:rsidP="009E1F38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>
              <w:rPr>
                <w:rFonts w:eastAsia="Arial"/>
                <w:szCs w:val="22"/>
              </w:rPr>
              <w:t>Datum van a</w:t>
            </w:r>
            <w:r w:rsidRPr="001025ED">
              <w:rPr>
                <w:rFonts w:eastAsia="Arial"/>
                <w:szCs w:val="22"/>
              </w:rPr>
              <w:t>anme</w:t>
            </w:r>
            <w:r>
              <w:rPr>
                <w:rFonts w:eastAsia="Arial"/>
                <w:szCs w:val="22"/>
              </w:rPr>
              <w:t>lding</w:t>
            </w:r>
            <w:r w:rsidRPr="001025ED">
              <w:rPr>
                <w:rFonts w:eastAsia="Arial"/>
                <w:szCs w:val="22"/>
              </w:rPr>
              <w:t xml:space="preserve"> bij railAlert</w:t>
            </w:r>
          </w:p>
        </w:tc>
        <w:tc>
          <w:tcPr>
            <w:tcW w:w="3119" w:type="dxa"/>
          </w:tcPr>
          <w:p w14:paraId="734C5C6F" w14:textId="092D49E8" w:rsidR="00CE103A" w:rsidRPr="00237654" w:rsidRDefault="00CE103A" w:rsidP="009E1F38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 w:rsidRPr="001025ED">
              <w:rPr>
                <w:rFonts w:eastAsia="Arial"/>
                <w:szCs w:val="22"/>
              </w:rPr>
              <w:t>Datum:</w:t>
            </w:r>
            <w:r w:rsidR="00237654" w:rsidRPr="00237654">
              <w:rPr>
                <w:rFonts w:eastAsia="Arial"/>
                <w:i/>
                <w:iCs/>
                <w:sz w:val="18"/>
                <w:szCs w:val="18"/>
              </w:rPr>
              <w:t xml:space="preserve"> </w:t>
            </w:r>
            <w:sdt>
              <w:sdtPr>
                <w:rPr>
                  <w:rFonts w:eastAsia="Arial"/>
                  <w:i/>
                  <w:iCs/>
                  <w:sz w:val="18"/>
                  <w:szCs w:val="18"/>
                </w:rPr>
                <w:id w:val="1277288456"/>
                <w:placeholder>
                  <w:docPart w:val="F15FEE25EE874926A1CD4DA0F5D6157D"/>
                </w:placeholder>
                <w:date>
                  <w:dateFormat w:val="d-M-yyyy"/>
                  <w:lid w:val="nl-NL"/>
                  <w:storeMappedDataAs w:val="dateTime"/>
                  <w:calendar w:val="gregorian"/>
                </w:date>
              </w:sdtPr>
              <w:sdtEndPr/>
              <w:sdtContent>
                <w:r w:rsidR="00237654" w:rsidRPr="00237654">
                  <w:rPr>
                    <w:rFonts w:eastAsia="Arial"/>
                    <w:i/>
                    <w:iCs/>
                    <w:sz w:val="18"/>
                    <w:szCs w:val="18"/>
                  </w:rPr>
                  <w:t xml:space="preserve">Klik </w:t>
                </w:r>
                <w:r w:rsidR="00237654">
                  <w:rPr>
                    <w:rFonts w:eastAsia="Arial"/>
                    <w:i/>
                    <w:iCs/>
                    <w:sz w:val="18"/>
                    <w:szCs w:val="18"/>
                  </w:rPr>
                  <w:t xml:space="preserve">op de pijl </w:t>
                </w:r>
                <w:r w:rsidR="00237654" w:rsidRPr="00237654">
                  <w:rPr>
                    <w:rFonts w:eastAsia="Arial"/>
                    <w:i/>
                    <w:iCs/>
                    <w:sz w:val="18"/>
                    <w:szCs w:val="18"/>
                  </w:rPr>
                  <w:t>v</w:t>
                </w:r>
                <w:r w:rsidR="00237654">
                  <w:rPr>
                    <w:rFonts w:eastAsia="Arial"/>
                    <w:i/>
                    <w:iCs/>
                    <w:sz w:val="18"/>
                    <w:szCs w:val="18"/>
                  </w:rPr>
                  <w:t>oo</w:t>
                </w:r>
                <w:r w:rsidR="00237654" w:rsidRPr="00237654">
                  <w:rPr>
                    <w:rFonts w:eastAsia="Arial"/>
                    <w:i/>
                    <w:iCs/>
                    <w:sz w:val="18"/>
                    <w:szCs w:val="18"/>
                  </w:rPr>
                  <w:t xml:space="preserve">r een datum </w:t>
                </w:r>
              </w:sdtContent>
            </w:sdt>
          </w:p>
        </w:tc>
        <w:tc>
          <w:tcPr>
            <w:tcW w:w="1751" w:type="dxa"/>
          </w:tcPr>
          <w:p w14:paraId="53831651" w14:textId="77777777" w:rsidR="00CE103A" w:rsidRPr="001025ED" w:rsidRDefault="00CE103A" w:rsidP="009E1F38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</w:p>
        </w:tc>
      </w:tr>
      <w:tr w:rsidR="001025ED" w:rsidRPr="001025ED" w14:paraId="035D766F" w14:textId="246769EF" w:rsidTr="008E0730">
        <w:tc>
          <w:tcPr>
            <w:tcW w:w="393" w:type="dxa"/>
          </w:tcPr>
          <w:p w14:paraId="076E7D34" w14:textId="716A750E" w:rsidR="00AA5C3A" w:rsidRPr="001025ED" w:rsidRDefault="00CE103A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>
              <w:rPr>
                <w:rFonts w:eastAsia="Arial"/>
                <w:szCs w:val="22"/>
              </w:rPr>
              <w:t>b</w:t>
            </w:r>
          </w:p>
        </w:tc>
        <w:tc>
          <w:tcPr>
            <w:tcW w:w="4707" w:type="dxa"/>
          </w:tcPr>
          <w:p w14:paraId="34C5EAF7" w14:textId="0A3BA69A" w:rsidR="00AA5C3A" w:rsidRPr="001025ED" w:rsidRDefault="00AA5C3A" w:rsidP="008E0730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 w:rsidRPr="001025ED">
              <w:rPr>
                <w:rFonts w:eastAsia="Arial"/>
                <w:szCs w:val="22"/>
              </w:rPr>
              <w:t xml:space="preserve">Voldoet aan de </w:t>
            </w:r>
            <w:r w:rsidR="00CE103A">
              <w:rPr>
                <w:rFonts w:eastAsia="Arial"/>
                <w:szCs w:val="22"/>
              </w:rPr>
              <w:t>toelatingsvoorwaarden zoals vastgelegd in het certificeringschema Examinator railAlert</w:t>
            </w:r>
          </w:p>
        </w:tc>
        <w:tc>
          <w:tcPr>
            <w:tcW w:w="3119" w:type="dxa"/>
          </w:tcPr>
          <w:p w14:paraId="0F113F9A" w14:textId="7748FCD7" w:rsidR="00AA5C3A" w:rsidRPr="001025ED" w:rsidRDefault="00AA5C3A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 w:rsidRPr="001025ED">
              <w:rPr>
                <w:rFonts w:eastAsia="Arial"/>
                <w:szCs w:val="22"/>
              </w:rPr>
              <w:t>Onderbouwing</w:t>
            </w:r>
            <w:r w:rsidR="00CE103A">
              <w:rPr>
                <w:rFonts w:eastAsia="Arial"/>
                <w:szCs w:val="22"/>
              </w:rPr>
              <w:t xml:space="preserve"> met:</w:t>
            </w:r>
          </w:p>
          <w:p w14:paraId="7C823097" w14:textId="77777777" w:rsidR="00AA5C3A" w:rsidRPr="001025ED" w:rsidRDefault="00AA5C3A" w:rsidP="00AA5C3A">
            <w:pPr>
              <w:pStyle w:val="Lijstalinea"/>
              <w:numPr>
                <w:ilvl w:val="0"/>
                <w:numId w:val="20"/>
              </w:num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 w:rsidRPr="001025ED">
              <w:rPr>
                <w:rFonts w:eastAsia="Arial"/>
                <w:szCs w:val="22"/>
              </w:rPr>
              <w:t>CV</w:t>
            </w:r>
          </w:p>
          <w:p w14:paraId="27D3CC9D" w14:textId="44F32AE5" w:rsidR="00AA5C3A" w:rsidRPr="00CE103A" w:rsidRDefault="00361FB5" w:rsidP="00CE103A">
            <w:pPr>
              <w:pStyle w:val="Lijstalinea"/>
              <w:numPr>
                <w:ilvl w:val="0"/>
                <w:numId w:val="20"/>
              </w:num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>
              <w:rPr>
                <w:rFonts w:eastAsia="Arial"/>
                <w:szCs w:val="22"/>
              </w:rPr>
              <w:t>m</w:t>
            </w:r>
            <w:r w:rsidR="00AA5C3A" w:rsidRPr="001025ED">
              <w:rPr>
                <w:rFonts w:eastAsia="Arial"/>
                <w:szCs w:val="22"/>
              </w:rPr>
              <w:t>otivatiebrief</w:t>
            </w:r>
          </w:p>
        </w:tc>
        <w:tc>
          <w:tcPr>
            <w:tcW w:w="1751" w:type="dxa"/>
          </w:tcPr>
          <w:p w14:paraId="2E57AA0D" w14:textId="0EF2EC33" w:rsidR="00AA5C3A" w:rsidRPr="001025ED" w:rsidRDefault="007A38CB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sdt>
              <w:sdtPr>
                <w:rPr>
                  <w:rFonts w:eastAsia="Arial"/>
                  <w:szCs w:val="22"/>
                </w:rPr>
                <w:id w:val="473110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654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237654">
              <w:rPr>
                <w:rFonts w:eastAsia="Arial"/>
                <w:szCs w:val="22"/>
              </w:rPr>
              <w:t xml:space="preserve"> Ja / </w:t>
            </w:r>
            <w:sdt>
              <w:sdtPr>
                <w:rPr>
                  <w:rFonts w:eastAsia="Arial"/>
                  <w:szCs w:val="22"/>
                </w:rPr>
                <w:id w:val="-2069252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654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237654">
              <w:rPr>
                <w:rFonts w:eastAsia="Arial"/>
                <w:szCs w:val="22"/>
              </w:rPr>
              <w:t xml:space="preserve"> nee</w:t>
            </w:r>
          </w:p>
        </w:tc>
      </w:tr>
      <w:tr w:rsidR="001025ED" w:rsidRPr="001025ED" w14:paraId="10C0EC4F" w14:textId="0199D436" w:rsidTr="008E0730">
        <w:tc>
          <w:tcPr>
            <w:tcW w:w="393" w:type="dxa"/>
          </w:tcPr>
          <w:p w14:paraId="218A5B4C" w14:textId="3CD96AEB" w:rsidR="00AA5C3A" w:rsidRPr="001025ED" w:rsidRDefault="00AA5C3A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 w:rsidRPr="001025ED">
              <w:rPr>
                <w:rFonts w:eastAsia="Arial"/>
                <w:szCs w:val="22"/>
              </w:rPr>
              <w:t>c</w:t>
            </w:r>
          </w:p>
        </w:tc>
        <w:tc>
          <w:tcPr>
            <w:tcW w:w="4707" w:type="dxa"/>
          </w:tcPr>
          <w:p w14:paraId="53DD2CD4" w14:textId="17AA360B" w:rsidR="00AA5C3A" w:rsidRPr="001025ED" w:rsidRDefault="00AA5C3A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 w:rsidRPr="001025ED">
              <w:rPr>
                <w:rFonts w:eastAsia="Arial"/>
                <w:szCs w:val="22"/>
              </w:rPr>
              <w:t xml:space="preserve">Competentie-zelftest ingevuld (zie </w:t>
            </w:r>
            <w:r w:rsidR="00CE103A">
              <w:rPr>
                <w:rFonts w:eastAsia="Arial"/>
                <w:szCs w:val="22"/>
              </w:rPr>
              <w:t xml:space="preserve">deel </w:t>
            </w:r>
            <w:r w:rsidRPr="001025ED">
              <w:rPr>
                <w:rFonts w:eastAsia="Arial"/>
                <w:szCs w:val="22"/>
              </w:rPr>
              <w:t>2)</w:t>
            </w:r>
          </w:p>
        </w:tc>
        <w:tc>
          <w:tcPr>
            <w:tcW w:w="3119" w:type="dxa"/>
          </w:tcPr>
          <w:p w14:paraId="670DA006" w14:textId="047822D4" w:rsidR="00AA5C3A" w:rsidRPr="001025ED" w:rsidRDefault="007A38CB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sdt>
              <w:sdtPr>
                <w:rPr>
                  <w:rFonts w:eastAsia="Arial"/>
                  <w:szCs w:val="22"/>
                </w:rPr>
                <w:id w:val="2042088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5A4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237654">
              <w:rPr>
                <w:rFonts w:eastAsia="Arial"/>
                <w:szCs w:val="22"/>
              </w:rPr>
              <w:t xml:space="preserve"> Ja / </w:t>
            </w:r>
            <w:sdt>
              <w:sdtPr>
                <w:rPr>
                  <w:rFonts w:eastAsia="Arial"/>
                  <w:szCs w:val="22"/>
                </w:rPr>
                <w:id w:val="-344631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5A4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237654">
              <w:rPr>
                <w:rFonts w:eastAsia="Arial"/>
                <w:szCs w:val="22"/>
              </w:rPr>
              <w:t xml:space="preserve"> nee</w:t>
            </w:r>
          </w:p>
        </w:tc>
        <w:tc>
          <w:tcPr>
            <w:tcW w:w="1751" w:type="dxa"/>
          </w:tcPr>
          <w:p w14:paraId="056ECB20" w14:textId="3F34F6A1" w:rsidR="00AA5C3A" w:rsidRPr="001025ED" w:rsidRDefault="007A38CB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sdt>
              <w:sdtPr>
                <w:rPr>
                  <w:rFonts w:eastAsia="Arial"/>
                  <w:szCs w:val="22"/>
                </w:rPr>
                <w:id w:val="-295604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654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237654">
              <w:rPr>
                <w:rFonts w:eastAsia="Arial"/>
                <w:szCs w:val="22"/>
              </w:rPr>
              <w:t xml:space="preserve"> </w:t>
            </w:r>
            <w:r w:rsidR="00CE103A">
              <w:rPr>
                <w:rFonts w:eastAsia="Arial"/>
                <w:szCs w:val="22"/>
              </w:rPr>
              <w:t xml:space="preserve">Ja / </w:t>
            </w:r>
            <w:sdt>
              <w:sdtPr>
                <w:rPr>
                  <w:rFonts w:eastAsia="Arial"/>
                  <w:szCs w:val="22"/>
                </w:rPr>
                <w:id w:val="1554426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654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237654">
              <w:rPr>
                <w:rFonts w:eastAsia="Arial"/>
                <w:szCs w:val="22"/>
              </w:rPr>
              <w:t xml:space="preserve"> </w:t>
            </w:r>
            <w:r w:rsidR="00CE103A">
              <w:rPr>
                <w:rFonts w:eastAsia="Arial"/>
                <w:szCs w:val="22"/>
              </w:rPr>
              <w:t>nee</w:t>
            </w:r>
          </w:p>
        </w:tc>
      </w:tr>
      <w:tr w:rsidR="001025ED" w:rsidRPr="001025ED" w14:paraId="22172E4C" w14:textId="06734440" w:rsidTr="008E0730">
        <w:tc>
          <w:tcPr>
            <w:tcW w:w="393" w:type="dxa"/>
          </w:tcPr>
          <w:p w14:paraId="54365C47" w14:textId="7BE79322" w:rsidR="00AA5C3A" w:rsidRPr="001025ED" w:rsidRDefault="00AA5C3A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 w:rsidRPr="001025ED">
              <w:rPr>
                <w:rFonts w:eastAsia="Arial"/>
                <w:szCs w:val="22"/>
              </w:rPr>
              <w:t>d</w:t>
            </w:r>
          </w:p>
        </w:tc>
        <w:tc>
          <w:tcPr>
            <w:tcW w:w="4707" w:type="dxa"/>
          </w:tcPr>
          <w:p w14:paraId="447EF7DE" w14:textId="64AA737E" w:rsidR="00AA5C3A" w:rsidRPr="001025ED" w:rsidRDefault="00AA5C3A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 w:rsidRPr="001025ED">
              <w:rPr>
                <w:rFonts w:eastAsia="Arial"/>
                <w:szCs w:val="22"/>
              </w:rPr>
              <w:t>Sollicitatiegesprek positief verlopen</w:t>
            </w:r>
          </w:p>
        </w:tc>
        <w:tc>
          <w:tcPr>
            <w:tcW w:w="3119" w:type="dxa"/>
          </w:tcPr>
          <w:p w14:paraId="55F7E4F3" w14:textId="2770AD2A" w:rsidR="00237654" w:rsidRPr="001025ED" w:rsidRDefault="00CE103A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 w:rsidRPr="001025ED">
              <w:rPr>
                <w:rFonts w:eastAsia="Arial"/>
                <w:szCs w:val="22"/>
              </w:rPr>
              <w:t>Datum:</w:t>
            </w:r>
            <w:r w:rsidR="00237654" w:rsidRPr="00237654">
              <w:rPr>
                <w:rFonts w:eastAsia="Arial"/>
                <w:i/>
                <w:iCs/>
                <w:sz w:val="18"/>
                <w:szCs w:val="18"/>
              </w:rPr>
              <w:t xml:space="preserve"> </w:t>
            </w:r>
            <w:sdt>
              <w:sdtPr>
                <w:rPr>
                  <w:rFonts w:eastAsia="Arial"/>
                  <w:i/>
                  <w:iCs/>
                  <w:sz w:val="18"/>
                  <w:szCs w:val="18"/>
                </w:rPr>
                <w:id w:val="-437835560"/>
                <w:placeholder>
                  <w:docPart w:val="9A6A7263694D45CB817CA0D641E0F5AC"/>
                </w:placeholder>
                <w:date>
                  <w:dateFormat w:val="d-M-yyyy"/>
                  <w:lid w:val="nl-NL"/>
                  <w:storeMappedDataAs w:val="dateTime"/>
                  <w:calendar w:val="gregorian"/>
                </w:date>
              </w:sdtPr>
              <w:sdtEndPr/>
              <w:sdtContent>
                <w:r w:rsidR="00237654" w:rsidRPr="00237654">
                  <w:rPr>
                    <w:rFonts w:eastAsia="Arial"/>
                    <w:i/>
                    <w:iCs/>
                    <w:sz w:val="18"/>
                    <w:szCs w:val="18"/>
                  </w:rPr>
                  <w:t xml:space="preserve">Klik </w:t>
                </w:r>
                <w:r w:rsidR="00237654">
                  <w:rPr>
                    <w:rFonts w:eastAsia="Arial"/>
                    <w:i/>
                    <w:iCs/>
                    <w:sz w:val="18"/>
                    <w:szCs w:val="18"/>
                  </w:rPr>
                  <w:t xml:space="preserve">op de pijl </w:t>
                </w:r>
                <w:r w:rsidR="00237654" w:rsidRPr="00237654">
                  <w:rPr>
                    <w:rFonts w:eastAsia="Arial"/>
                    <w:i/>
                    <w:iCs/>
                    <w:sz w:val="18"/>
                    <w:szCs w:val="18"/>
                  </w:rPr>
                  <w:t>v</w:t>
                </w:r>
                <w:r w:rsidR="00237654">
                  <w:rPr>
                    <w:rFonts w:eastAsia="Arial"/>
                    <w:i/>
                    <w:iCs/>
                    <w:sz w:val="18"/>
                    <w:szCs w:val="18"/>
                  </w:rPr>
                  <w:t>oo</w:t>
                </w:r>
                <w:r w:rsidR="00237654" w:rsidRPr="00237654">
                  <w:rPr>
                    <w:rFonts w:eastAsia="Arial"/>
                    <w:i/>
                    <w:iCs/>
                    <w:sz w:val="18"/>
                    <w:szCs w:val="18"/>
                  </w:rPr>
                  <w:t xml:space="preserve">r een datum </w:t>
                </w:r>
              </w:sdtContent>
            </w:sdt>
          </w:p>
        </w:tc>
        <w:tc>
          <w:tcPr>
            <w:tcW w:w="1751" w:type="dxa"/>
          </w:tcPr>
          <w:p w14:paraId="0F0DFE03" w14:textId="05C24468" w:rsidR="00AA5C3A" w:rsidRPr="001025ED" w:rsidRDefault="007A38CB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sdt>
              <w:sdtPr>
                <w:rPr>
                  <w:rFonts w:eastAsia="Arial"/>
                  <w:szCs w:val="22"/>
                </w:rPr>
                <w:id w:val="1066076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654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237654">
              <w:rPr>
                <w:rFonts w:eastAsia="Arial"/>
                <w:szCs w:val="22"/>
              </w:rPr>
              <w:t xml:space="preserve"> Ja / </w:t>
            </w:r>
            <w:sdt>
              <w:sdtPr>
                <w:rPr>
                  <w:rFonts w:eastAsia="Arial"/>
                  <w:szCs w:val="22"/>
                </w:rPr>
                <w:id w:val="1123268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654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237654">
              <w:rPr>
                <w:rFonts w:eastAsia="Arial"/>
                <w:szCs w:val="22"/>
              </w:rPr>
              <w:t xml:space="preserve"> nee</w:t>
            </w:r>
          </w:p>
        </w:tc>
      </w:tr>
      <w:tr w:rsidR="00CE103A" w:rsidRPr="001025ED" w14:paraId="7547381C" w14:textId="77777777" w:rsidTr="009330F9">
        <w:tc>
          <w:tcPr>
            <w:tcW w:w="9970" w:type="dxa"/>
            <w:gridSpan w:val="4"/>
          </w:tcPr>
          <w:p w14:paraId="0470C521" w14:textId="08BE7D8B" w:rsidR="00CE103A" w:rsidRDefault="00CE103A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>
              <w:rPr>
                <w:rFonts w:eastAsia="Arial"/>
                <w:szCs w:val="22"/>
              </w:rPr>
              <w:t xml:space="preserve">Indien deze fase positief is doorlopen, </w:t>
            </w:r>
            <w:r w:rsidR="00703D46">
              <w:rPr>
                <w:rFonts w:eastAsia="Arial"/>
                <w:szCs w:val="22"/>
              </w:rPr>
              <w:t>bespreekt/verstrekt BTC het contract inclusief afspraken over tarief en geheimhouding</w:t>
            </w:r>
          </w:p>
        </w:tc>
      </w:tr>
      <w:tr w:rsidR="001025ED" w:rsidRPr="001025ED" w14:paraId="1D52BC05" w14:textId="77777777" w:rsidTr="008E0730">
        <w:tc>
          <w:tcPr>
            <w:tcW w:w="393" w:type="dxa"/>
          </w:tcPr>
          <w:p w14:paraId="2DBD32C8" w14:textId="77777777" w:rsidR="00AA5C3A" w:rsidRPr="008E0730" w:rsidRDefault="00AA5C3A" w:rsidP="00B440FF">
            <w:pPr>
              <w:adjustRightInd/>
              <w:snapToGrid/>
              <w:spacing w:before="60" w:after="60" w:line="240" w:lineRule="auto"/>
              <w:rPr>
                <w:rFonts w:eastAsia="Arial"/>
                <w:color w:val="EC6608" w:themeColor="accent2"/>
                <w:szCs w:val="22"/>
              </w:rPr>
            </w:pPr>
          </w:p>
        </w:tc>
        <w:tc>
          <w:tcPr>
            <w:tcW w:w="4707" w:type="dxa"/>
          </w:tcPr>
          <w:p w14:paraId="4E52002B" w14:textId="633B4964" w:rsidR="00AA5C3A" w:rsidRPr="008E0730" w:rsidRDefault="00AA5C3A" w:rsidP="00B440FF">
            <w:pPr>
              <w:adjustRightInd/>
              <w:snapToGrid/>
              <w:spacing w:before="60" w:after="60" w:line="240" w:lineRule="auto"/>
              <w:rPr>
                <w:rFonts w:eastAsia="Arial"/>
                <w:b/>
                <w:bCs/>
                <w:color w:val="EC6608" w:themeColor="accent2"/>
                <w:szCs w:val="22"/>
              </w:rPr>
            </w:pPr>
            <w:r w:rsidRPr="008E0730">
              <w:rPr>
                <w:rFonts w:eastAsia="Arial"/>
                <w:b/>
                <w:bCs/>
                <w:color w:val="EC6608" w:themeColor="accent2"/>
                <w:szCs w:val="22"/>
              </w:rPr>
              <w:t>Professionaliseringsfase</w:t>
            </w:r>
          </w:p>
        </w:tc>
        <w:tc>
          <w:tcPr>
            <w:tcW w:w="3119" w:type="dxa"/>
          </w:tcPr>
          <w:p w14:paraId="3ADD3F79" w14:textId="77777777" w:rsidR="00AA5C3A" w:rsidRPr="008E0730" w:rsidRDefault="00AA5C3A" w:rsidP="00B440FF">
            <w:pPr>
              <w:adjustRightInd/>
              <w:snapToGrid/>
              <w:spacing w:before="60" w:after="60" w:line="240" w:lineRule="auto"/>
              <w:rPr>
                <w:rFonts w:eastAsia="Arial"/>
                <w:color w:val="EC6608" w:themeColor="accent2"/>
                <w:szCs w:val="22"/>
              </w:rPr>
            </w:pPr>
          </w:p>
        </w:tc>
        <w:tc>
          <w:tcPr>
            <w:tcW w:w="1751" w:type="dxa"/>
          </w:tcPr>
          <w:p w14:paraId="54D8D43B" w14:textId="77777777" w:rsidR="00AA5C3A" w:rsidRPr="008E0730" w:rsidRDefault="00AA5C3A" w:rsidP="00B440FF">
            <w:pPr>
              <w:adjustRightInd/>
              <w:snapToGrid/>
              <w:spacing w:before="60" w:after="60" w:line="240" w:lineRule="auto"/>
              <w:rPr>
                <w:rFonts w:eastAsia="Arial"/>
                <w:color w:val="EC6608" w:themeColor="accent2"/>
                <w:szCs w:val="22"/>
              </w:rPr>
            </w:pPr>
          </w:p>
        </w:tc>
      </w:tr>
      <w:tr w:rsidR="001025ED" w:rsidRPr="001025ED" w14:paraId="4C9EF648" w14:textId="26D67A7B" w:rsidTr="008E0730">
        <w:tc>
          <w:tcPr>
            <w:tcW w:w="393" w:type="dxa"/>
          </w:tcPr>
          <w:p w14:paraId="6E57E24A" w14:textId="7E04706A" w:rsidR="00AA5C3A" w:rsidRPr="001025ED" w:rsidRDefault="00AA5C3A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 w:rsidRPr="001025ED">
              <w:rPr>
                <w:rFonts w:eastAsia="Arial"/>
                <w:szCs w:val="22"/>
              </w:rPr>
              <w:t>e</w:t>
            </w:r>
          </w:p>
        </w:tc>
        <w:tc>
          <w:tcPr>
            <w:tcW w:w="4707" w:type="dxa"/>
          </w:tcPr>
          <w:p w14:paraId="3C911211" w14:textId="0A1760AF" w:rsidR="00AA5C3A" w:rsidRPr="001025ED" w:rsidRDefault="00AA5C3A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 w:rsidRPr="001025ED">
              <w:rPr>
                <w:rFonts w:eastAsia="Arial"/>
                <w:szCs w:val="22"/>
              </w:rPr>
              <w:t xml:space="preserve">Actief deelgenomen aan instructiebijeenkomst </w:t>
            </w:r>
          </w:p>
        </w:tc>
        <w:tc>
          <w:tcPr>
            <w:tcW w:w="3119" w:type="dxa"/>
          </w:tcPr>
          <w:p w14:paraId="246EE048" w14:textId="560F7C9A" w:rsidR="00237654" w:rsidRPr="001025ED" w:rsidRDefault="00AA5C3A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 w:rsidRPr="001025ED">
              <w:rPr>
                <w:rFonts w:eastAsia="Arial"/>
                <w:szCs w:val="22"/>
              </w:rPr>
              <w:t>Datum:</w:t>
            </w:r>
            <w:r w:rsidR="00237654" w:rsidRPr="00237654">
              <w:rPr>
                <w:rFonts w:eastAsia="Arial"/>
                <w:i/>
                <w:iCs/>
                <w:sz w:val="18"/>
                <w:szCs w:val="18"/>
              </w:rPr>
              <w:t xml:space="preserve"> </w:t>
            </w:r>
            <w:sdt>
              <w:sdtPr>
                <w:rPr>
                  <w:rFonts w:eastAsia="Arial"/>
                  <w:i/>
                  <w:iCs/>
                  <w:sz w:val="18"/>
                  <w:szCs w:val="18"/>
                </w:rPr>
                <w:id w:val="578105563"/>
                <w:placeholder>
                  <w:docPart w:val="496625986512453DAC83F1D81CC5F615"/>
                </w:placeholder>
                <w:date>
                  <w:dateFormat w:val="d-M-yyyy"/>
                  <w:lid w:val="nl-NL"/>
                  <w:storeMappedDataAs w:val="dateTime"/>
                  <w:calendar w:val="gregorian"/>
                </w:date>
              </w:sdtPr>
              <w:sdtEndPr/>
              <w:sdtContent>
                <w:r w:rsidR="00237654" w:rsidRPr="00237654">
                  <w:rPr>
                    <w:rFonts w:eastAsia="Arial"/>
                    <w:i/>
                    <w:iCs/>
                    <w:sz w:val="18"/>
                    <w:szCs w:val="18"/>
                  </w:rPr>
                  <w:t xml:space="preserve">Klik </w:t>
                </w:r>
                <w:r w:rsidR="00237654">
                  <w:rPr>
                    <w:rFonts w:eastAsia="Arial"/>
                    <w:i/>
                    <w:iCs/>
                    <w:sz w:val="18"/>
                    <w:szCs w:val="18"/>
                  </w:rPr>
                  <w:t xml:space="preserve">op de pijl </w:t>
                </w:r>
                <w:r w:rsidR="00237654" w:rsidRPr="00237654">
                  <w:rPr>
                    <w:rFonts w:eastAsia="Arial"/>
                    <w:i/>
                    <w:iCs/>
                    <w:sz w:val="18"/>
                    <w:szCs w:val="18"/>
                  </w:rPr>
                  <w:t>v</w:t>
                </w:r>
                <w:r w:rsidR="00237654">
                  <w:rPr>
                    <w:rFonts w:eastAsia="Arial"/>
                    <w:i/>
                    <w:iCs/>
                    <w:sz w:val="18"/>
                    <w:szCs w:val="18"/>
                  </w:rPr>
                  <w:t>oo</w:t>
                </w:r>
                <w:r w:rsidR="00237654" w:rsidRPr="00237654">
                  <w:rPr>
                    <w:rFonts w:eastAsia="Arial"/>
                    <w:i/>
                    <w:iCs/>
                    <w:sz w:val="18"/>
                    <w:szCs w:val="18"/>
                  </w:rPr>
                  <w:t xml:space="preserve">r een datum </w:t>
                </w:r>
              </w:sdtContent>
            </w:sdt>
          </w:p>
        </w:tc>
        <w:tc>
          <w:tcPr>
            <w:tcW w:w="1751" w:type="dxa"/>
          </w:tcPr>
          <w:p w14:paraId="0D258A57" w14:textId="33160E10" w:rsidR="00AA5C3A" w:rsidRPr="001025ED" w:rsidRDefault="007A38CB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sdt>
              <w:sdtPr>
                <w:rPr>
                  <w:rFonts w:eastAsia="Arial"/>
                  <w:szCs w:val="22"/>
                </w:rPr>
                <w:id w:val="-1348326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654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237654">
              <w:rPr>
                <w:rFonts w:eastAsia="Arial"/>
                <w:szCs w:val="22"/>
              </w:rPr>
              <w:t xml:space="preserve"> Ja / </w:t>
            </w:r>
            <w:sdt>
              <w:sdtPr>
                <w:rPr>
                  <w:rFonts w:eastAsia="Arial"/>
                  <w:szCs w:val="22"/>
                </w:rPr>
                <w:id w:val="970782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654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237654">
              <w:rPr>
                <w:rFonts w:eastAsia="Arial"/>
                <w:szCs w:val="22"/>
              </w:rPr>
              <w:t xml:space="preserve"> nee</w:t>
            </w:r>
          </w:p>
        </w:tc>
      </w:tr>
      <w:tr w:rsidR="001025ED" w:rsidRPr="001025ED" w14:paraId="5328365B" w14:textId="7438F448" w:rsidTr="008E0730">
        <w:tc>
          <w:tcPr>
            <w:tcW w:w="393" w:type="dxa"/>
          </w:tcPr>
          <w:p w14:paraId="095B16FB" w14:textId="0B599676" w:rsidR="00AA5C3A" w:rsidRPr="001025ED" w:rsidRDefault="00AA5C3A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 w:rsidRPr="001025ED">
              <w:rPr>
                <w:rFonts w:eastAsia="Arial"/>
                <w:szCs w:val="22"/>
              </w:rPr>
              <w:t>f</w:t>
            </w:r>
          </w:p>
        </w:tc>
        <w:tc>
          <w:tcPr>
            <w:tcW w:w="4707" w:type="dxa"/>
          </w:tcPr>
          <w:p w14:paraId="068D411A" w14:textId="1B48551F" w:rsidR="00AA5C3A" w:rsidRPr="001025ED" w:rsidRDefault="00AA5C3A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 w:rsidRPr="001025ED">
              <w:rPr>
                <w:rFonts w:eastAsia="Arial"/>
                <w:szCs w:val="22"/>
              </w:rPr>
              <w:t>Benodigde aanvullende kennis vastgesteld</w:t>
            </w:r>
            <w:r w:rsidR="00E44823">
              <w:rPr>
                <w:rFonts w:eastAsia="Arial"/>
                <w:szCs w:val="22"/>
              </w:rPr>
              <w:t xml:space="preserve"> en aangevuld</w:t>
            </w:r>
          </w:p>
        </w:tc>
        <w:tc>
          <w:tcPr>
            <w:tcW w:w="3119" w:type="dxa"/>
          </w:tcPr>
          <w:p w14:paraId="39C52FAC" w14:textId="77777777" w:rsidR="00237654" w:rsidRDefault="00AA5C3A" w:rsidP="001025ED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 w:rsidRPr="001025ED">
              <w:rPr>
                <w:rFonts w:eastAsia="Arial"/>
                <w:szCs w:val="22"/>
              </w:rPr>
              <w:t>Met wie:</w:t>
            </w:r>
          </w:p>
          <w:p w14:paraId="74073279" w14:textId="5CC2A17D" w:rsidR="00AA5C3A" w:rsidRPr="00237654" w:rsidRDefault="007A38CB" w:rsidP="001025ED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i/>
                <w:iCs/>
                <w:sz w:val="20"/>
                <w:szCs w:val="20"/>
              </w:rPr>
            </w:pPr>
            <w:sdt>
              <w:sdtPr>
                <w:rPr>
                  <w:rFonts w:ascii="Calibri" w:eastAsia="Arial" w:hAnsi="Calibri" w:cs="Calibri"/>
                  <w:i/>
                  <w:iCs/>
                  <w:sz w:val="20"/>
                  <w:szCs w:val="20"/>
                </w:rPr>
                <w:id w:val="1227576312"/>
                <w:placeholder>
                  <w:docPart w:val="C9B3E4A3C2AA4304AF5F0BB8F5956738"/>
                </w:placeholder>
                <w:text/>
              </w:sdtPr>
              <w:sdtEndPr/>
              <w:sdtContent>
                <w:r w:rsidR="00237654" w:rsidRPr="00E44823">
                  <w:rPr>
                    <w:rFonts w:ascii="Calibri" w:eastAsia="Arial" w:hAnsi="Calibri" w:cs="Calibri"/>
                    <w:i/>
                    <w:iCs/>
                    <w:sz w:val="20"/>
                    <w:szCs w:val="20"/>
                  </w:rPr>
                  <w:t>Klik hier om tekst in te voeren</w:t>
                </w:r>
              </w:sdtContent>
            </w:sdt>
          </w:p>
        </w:tc>
        <w:tc>
          <w:tcPr>
            <w:tcW w:w="1751" w:type="dxa"/>
          </w:tcPr>
          <w:p w14:paraId="480075B4" w14:textId="0686F9BE" w:rsidR="00AA5C3A" w:rsidRPr="001025ED" w:rsidRDefault="007A38CB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sdt>
              <w:sdtPr>
                <w:rPr>
                  <w:rFonts w:eastAsia="Arial"/>
                  <w:szCs w:val="22"/>
                </w:rPr>
                <w:id w:val="273910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654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237654">
              <w:rPr>
                <w:rFonts w:eastAsia="Arial"/>
                <w:szCs w:val="22"/>
              </w:rPr>
              <w:t xml:space="preserve"> Ja / </w:t>
            </w:r>
            <w:sdt>
              <w:sdtPr>
                <w:rPr>
                  <w:rFonts w:eastAsia="Arial"/>
                  <w:szCs w:val="22"/>
                </w:rPr>
                <w:id w:val="1273906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654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237654">
              <w:rPr>
                <w:rFonts w:eastAsia="Arial"/>
                <w:szCs w:val="22"/>
              </w:rPr>
              <w:t xml:space="preserve"> nee</w:t>
            </w:r>
          </w:p>
        </w:tc>
      </w:tr>
      <w:tr w:rsidR="001025ED" w:rsidRPr="001025ED" w14:paraId="23AA2ACB" w14:textId="54B0447E" w:rsidTr="008E0730">
        <w:tc>
          <w:tcPr>
            <w:tcW w:w="393" w:type="dxa"/>
          </w:tcPr>
          <w:p w14:paraId="48BA1833" w14:textId="06EDDB67" w:rsidR="00AA5C3A" w:rsidRPr="001025ED" w:rsidRDefault="00AA5C3A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 w:rsidRPr="001025ED">
              <w:rPr>
                <w:rFonts w:eastAsia="Arial"/>
                <w:szCs w:val="22"/>
              </w:rPr>
              <w:t>g</w:t>
            </w:r>
          </w:p>
        </w:tc>
        <w:tc>
          <w:tcPr>
            <w:tcW w:w="4707" w:type="dxa"/>
          </w:tcPr>
          <w:p w14:paraId="68034F7E" w14:textId="77777777" w:rsidR="008E0730" w:rsidRDefault="00CE103A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>
              <w:rPr>
                <w:rFonts w:eastAsia="Arial"/>
                <w:szCs w:val="22"/>
              </w:rPr>
              <w:t>M</w:t>
            </w:r>
            <w:r w:rsidR="00AA5C3A" w:rsidRPr="001025ED">
              <w:rPr>
                <w:rFonts w:eastAsia="Arial"/>
                <w:szCs w:val="22"/>
              </w:rPr>
              <w:t>eegelopen met ervaren examinator</w:t>
            </w:r>
            <w:r w:rsidR="008E0730">
              <w:rPr>
                <w:rFonts w:eastAsia="Arial"/>
                <w:szCs w:val="22"/>
              </w:rPr>
              <w:t xml:space="preserve"> </w:t>
            </w:r>
          </w:p>
          <w:p w14:paraId="263F3FE2" w14:textId="21E1A1A7" w:rsidR="00AA5C3A" w:rsidRPr="001025ED" w:rsidRDefault="008E0730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>
              <w:rPr>
                <w:rFonts w:eastAsia="Arial"/>
                <w:szCs w:val="22"/>
              </w:rPr>
              <w:t>(ook zelf doen onder begeleiding)</w:t>
            </w:r>
          </w:p>
        </w:tc>
        <w:tc>
          <w:tcPr>
            <w:tcW w:w="3119" w:type="dxa"/>
          </w:tcPr>
          <w:p w14:paraId="516301A8" w14:textId="77777777" w:rsidR="008E0730" w:rsidRDefault="00AA5C3A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 w:rsidRPr="001025ED">
              <w:rPr>
                <w:rFonts w:eastAsia="Arial"/>
                <w:szCs w:val="22"/>
              </w:rPr>
              <w:t xml:space="preserve">Naam </w:t>
            </w:r>
            <w:r w:rsidR="001025ED" w:rsidRPr="001025ED">
              <w:rPr>
                <w:rFonts w:eastAsia="Arial"/>
                <w:szCs w:val="22"/>
              </w:rPr>
              <w:t xml:space="preserve">ervaren </w:t>
            </w:r>
            <w:r w:rsidRPr="001025ED">
              <w:rPr>
                <w:rFonts w:eastAsia="Arial"/>
                <w:szCs w:val="22"/>
              </w:rPr>
              <w:t>examinator</w:t>
            </w:r>
            <w:r w:rsidR="008E0730">
              <w:rPr>
                <w:rFonts w:eastAsia="Arial"/>
                <w:szCs w:val="22"/>
              </w:rPr>
              <w:t>:</w:t>
            </w:r>
          </w:p>
          <w:sdt>
            <w:sdtPr>
              <w:rPr>
                <w:rFonts w:ascii="Calibri" w:eastAsia="Arial" w:hAnsi="Calibri" w:cs="Calibri"/>
                <w:i/>
                <w:iCs/>
                <w:sz w:val="20"/>
                <w:szCs w:val="20"/>
              </w:rPr>
              <w:id w:val="1668520731"/>
              <w:placeholder>
                <w:docPart w:val="0BA7B99487C14F6B9961C2633068E23F"/>
              </w:placeholder>
              <w:text/>
            </w:sdtPr>
            <w:sdtEndPr/>
            <w:sdtContent>
              <w:p w14:paraId="628A03F6" w14:textId="77777777" w:rsidR="00237654" w:rsidRDefault="00237654" w:rsidP="00237654">
                <w:pPr>
                  <w:adjustRightInd/>
                  <w:snapToGrid/>
                  <w:spacing w:before="60" w:after="60" w:line="240" w:lineRule="auto"/>
                  <w:rPr>
                    <w:rFonts w:ascii="Calibri" w:eastAsia="Arial" w:hAnsi="Calibri" w:cs="Calibri"/>
                    <w:i/>
                    <w:iCs/>
                    <w:sz w:val="20"/>
                    <w:szCs w:val="20"/>
                  </w:rPr>
                </w:pPr>
                <w:r w:rsidRPr="00E44823">
                  <w:rPr>
                    <w:rFonts w:ascii="Calibri" w:eastAsia="Arial" w:hAnsi="Calibri" w:cs="Calibri"/>
                    <w:i/>
                    <w:iCs/>
                    <w:sz w:val="20"/>
                    <w:szCs w:val="20"/>
                  </w:rPr>
                  <w:t>Klik hier om tekst in te voeren</w:t>
                </w:r>
              </w:p>
            </w:sdtContent>
          </w:sdt>
          <w:p w14:paraId="5B7AA6C0" w14:textId="5CBA2B66" w:rsidR="008E0730" w:rsidRDefault="008E0730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>
              <w:rPr>
                <w:rFonts w:eastAsia="Arial"/>
                <w:szCs w:val="22"/>
              </w:rPr>
              <w:t>Activiteiten:</w:t>
            </w:r>
          </w:p>
          <w:sdt>
            <w:sdtPr>
              <w:rPr>
                <w:rFonts w:ascii="Calibri" w:eastAsia="Arial" w:hAnsi="Calibri" w:cs="Calibri"/>
                <w:i/>
                <w:iCs/>
                <w:sz w:val="20"/>
                <w:szCs w:val="20"/>
              </w:rPr>
              <w:id w:val="713242339"/>
              <w:placeholder>
                <w:docPart w:val="046D1AD1B3E84E93B01551753EBC8459"/>
              </w:placeholder>
              <w:text/>
            </w:sdtPr>
            <w:sdtEndPr/>
            <w:sdtContent>
              <w:p w14:paraId="70C3DDE4" w14:textId="77777777" w:rsidR="00237654" w:rsidRDefault="00237654" w:rsidP="00237654">
                <w:pPr>
                  <w:adjustRightInd/>
                  <w:snapToGrid/>
                  <w:spacing w:before="60" w:after="60" w:line="240" w:lineRule="auto"/>
                  <w:rPr>
                    <w:rFonts w:ascii="Calibri" w:eastAsia="Arial" w:hAnsi="Calibri" w:cs="Calibri"/>
                    <w:i/>
                    <w:iCs/>
                    <w:sz w:val="20"/>
                    <w:szCs w:val="20"/>
                  </w:rPr>
                </w:pPr>
                <w:r w:rsidRPr="00E44823">
                  <w:rPr>
                    <w:rFonts w:ascii="Calibri" w:eastAsia="Arial" w:hAnsi="Calibri" w:cs="Calibri"/>
                    <w:i/>
                    <w:iCs/>
                    <w:sz w:val="20"/>
                    <w:szCs w:val="20"/>
                  </w:rPr>
                  <w:t>Klik hier om tekst in te voeren</w:t>
                </w:r>
              </w:p>
            </w:sdtContent>
          </w:sdt>
          <w:p w14:paraId="191B12DE" w14:textId="243538D3" w:rsidR="00AA5C3A" w:rsidRPr="001025ED" w:rsidRDefault="008E0730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>
              <w:rPr>
                <w:rFonts w:eastAsia="Arial"/>
                <w:szCs w:val="22"/>
              </w:rPr>
              <w:t>Data:</w:t>
            </w:r>
            <w:r w:rsidR="00237654">
              <w:rPr>
                <w:rFonts w:eastAsia="Arial"/>
                <w:szCs w:val="22"/>
              </w:rPr>
              <w:t xml:space="preserve"> </w:t>
            </w:r>
            <w:sdt>
              <w:sdtPr>
                <w:rPr>
                  <w:rFonts w:eastAsia="Arial"/>
                  <w:i/>
                  <w:iCs/>
                  <w:sz w:val="18"/>
                  <w:szCs w:val="18"/>
                </w:rPr>
                <w:id w:val="-1506201616"/>
                <w:placeholder>
                  <w:docPart w:val="CF961D71316F4CDF8E53CB63F4534A2A"/>
                </w:placeholder>
                <w:date>
                  <w:dateFormat w:val="d-M-yyyy"/>
                  <w:lid w:val="nl-NL"/>
                  <w:storeMappedDataAs w:val="dateTime"/>
                  <w:calendar w:val="gregorian"/>
                </w:date>
              </w:sdtPr>
              <w:sdtEndPr/>
              <w:sdtContent>
                <w:r w:rsidR="00237654" w:rsidRPr="00237654">
                  <w:rPr>
                    <w:rFonts w:eastAsia="Arial"/>
                    <w:i/>
                    <w:iCs/>
                    <w:sz w:val="18"/>
                    <w:szCs w:val="18"/>
                  </w:rPr>
                  <w:t xml:space="preserve">Klik </w:t>
                </w:r>
                <w:r w:rsidR="00237654">
                  <w:rPr>
                    <w:rFonts w:eastAsia="Arial"/>
                    <w:i/>
                    <w:iCs/>
                    <w:sz w:val="18"/>
                    <w:szCs w:val="18"/>
                  </w:rPr>
                  <w:t xml:space="preserve">op de pijl </w:t>
                </w:r>
                <w:r w:rsidR="00237654" w:rsidRPr="00237654">
                  <w:rPr>
                    <w:rFonts w:eastAsia="Arial"/>
                    <w:i/>
                    <w:iCs/>
                    <w:sz w:val="18"/>
                    <w:szCs w:val="18"/>
                  </w:rPr>
                  <w:t>v</w:t>
                </w:r>
                <w:r w:rsidR="00237654">
                  <w:rPr>
                    <w:rFonts w:eastAsia="Arial"/>
                    <w:i/>
                    <w:iCs/>
                    <w:sz w:val="18"/>
                    <w:szCs w:val="18"/>
                  </w:rPr>
                  <w:t>oo</w:t>
                </w:r>
                <w:r w:rsidR="00237654" w:rsidRPr="00237654">
                  <w:rPr>
                    <w:rFonts w:eastAsia="Arial"/>
                    <w:i/>
                    <w:iCs/>
                    <w:sz w:val="18"/>
                    <w:szCs w:val="18"/>
                  </w:rPr>
                  <w:t xml:space="preserve">r een datum </w:t>
                </w:r>
              </w:sdtContent>
            </w:sdt>
          </w:p>
          <w:p w14:paraId="6B298477" w14:textId="77777777" w:rsidR="00AA5C3A" w:rsidRPr="001025ED" w:rsidRDefault="00AA5C3A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</w:p>
          <w:p w14:paraId="13E4556F" w14:textId="192019AF" w:rsidR="001025ED" w:rsidRPr="001025ED" w:rsidRDefault="001025ED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 w:rsidRPr="001025ED">
              <w:rPr>
                <w:rFonts w:eastAsia="Arial"/>
                <w:szCs w:val="22"/>
              </w:rPr>
              <w:t>Bewijsstuk:</w:t>
            </w:r>
          </w:p>
          <w:p w14:paraId="22B74AF1" w14:textId="32BB73C5" w:rsidR="00CE103A" w:rsidRDefault="001025ED" w:rsidP="00CC1604">
            <w:pPr>
              <w:pStyle w:val="Lijstalinea"/>
              <w:numPr>
                <w:ilvl w:val="0"/>
                <w:numId w:val="22"/>
              </w:num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 w:rsidRPr="00CE103A">
              <w:rPr>
                <w:rFonts w:eastAsia="Arial"/>
                <w:szCs w:val="22"/>
              </w:rPr>
              <w:t>k</w:t>
            </w:r>
            <w:r w:rsidR="00AA5C3A" w:rsidRPr="00CE103A">
              <w:rPr>
                <w:rFonts w:eastAsia="Arial"/>
                <w:szCs w:val="22"/>
              </w:rPr>
              <w:t>ort verslag</w:t>
            </w:r>
            <w:r w:rsidR="00C50EC9" w:rsidRPr="00CE103A">
              <w:rPr>
                <w:rFonts w:eastAsia="Arial"/>
                <w:szCs w:val="22"/>
              </w:rPr>
              <w:t xml:space="preserve"> van aspirant</w:t>
            </w:r>
            <w:r w:rsidR="00237654">
              <w:rPr>
                <w:rFonts w:eastAsia="Arial"/>
                <w:szCs w:val="22"/>
              </w:rPr>
              <w:t>-</w:t>
            </w:r>
            <w:r w:rsidR="00C50EC9" w:rsidRPr="00CE103A">
              <w:rPr>
                <w:rFonts w:eastAsia="Arial"/>
                <w:szCs w:val="22"/>
              </w:rPr>
              <w:t>examinator</w:t>
            </w:r>
            <w:r w:rsidR="00CE103A" w:rsidRPr="00CE103A">
              <w:rPr>
                <w:rFonts w:eastAsia="Arial"/>
                <w:szCs w:val="22"/>
              </w:rPr>
              <w:t xml:space="preserve"> </w:t>
            </w:r>
          </w:p>
          <w:p w14:paraId="63829565" w14:textId="620D8E15" w:rsidR="00AA5C3A" w:rsidRPr="001025ED" w:rsidRDefault="00CE103A" w:rsidP="008E0730">
            <w:pPr>
              <w:pStyle w:val="Lijstalinea"/>
              <w:numPr>
                <w:ilvl w:val="0"/>
                <w:numId w:val="22"/>
              </w:num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 w:rsidRPr="00CE103A">
              <w:rPr>
                <w:rFonts w:eastAsia="Arial"/>
                <w:szCs w:val="22"/>
              </w:rPr>
              <w:t>met daarin meegenomen het oordeel van de ervaren</w:t>
            </w:r>
            <w:r w:rsidR="00C50EC9" w:rsidRPr="00CE103A">
              <w:rPr>
                <w:rFonts w:eastAsia="Arial"/>
                <w:szCs w:val="22"/>
              </w:rPr>
              <w:t xml:space="preserve"> examinator</w:t>
            </w:r>
          </w:p>
        </w:tc>
        <w:tc>
          <w:tcPr>
            <w:tcW w:w="1751" w:type="dxa"/>
          </w:tcPr>
          <w:p w14:paraId="0AAB80E9" w14:textId="5CB6EC63" w:rsidR="008E0730" w:rsidRDefault="007A38CB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sdt>
              <w:sdtPr>
                <w:rPr>
                  <w:rFonts w:eastAsia="Arial"/>
                  <w:szCs w:val="22"/>
                </w:rPr>
                <w:id w:val="105859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654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237654">
              <w:rPr>
                <w:rFonts w:eastAsia="Arial"/>
                <w:szCs w:val="22"/>
              </w:rPr>
              <w:t xml:space="preserve"> Ja / </w:t>
            </w:r>
            <w:sdt>
              <w:sdtPr>
                <w:rPr>
                  <w:rFonts w:eastAsia="Arial"/>
                  <w:szCs w:val="22"/>
                </w:rPr>
                <w:id w:val="-1500270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654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237654">
              <w:rPr>
                <w:rFonts w:eastAsia="Arial"/>
                <w:szCs w:val="22"/>
              </w:rPr>
              <w:t xml:space="preserve"> nee</w:t>
            </w:r>
          </w:p>
          <w:p w14:paraId="00D8186B" w14:textId="77777777" w:rsidR="00237654" w:rsidRDefault="00237654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</w:p>
          <w:p w14:paraId="5B81A80F" w14:textId="77777777" w:rsidR="008E0730" w:rsidRDefault="008E0730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>
              <w:rPr>
                <w:rFonts w:eastAsia="Arial"/>
                <w:szCs w:val="22"/>
              </w:rPr>
              <w:t>Toelichting:</w:t>
            </w:r>
          </w:p>
          <w:sdt>
            <w:sdtPr>
              <w:rPr>
                <w:rFonts w:ascii="Calibri" w:eastAsia="Arial" w:hAnsi="Calibri" w:cs="Calibri"/>
                <w:i/>
                <w:iCs/>
                <w:sz w:val="18"/>
                <w:szCs w:val="18"/>
              </w:rPr>
              <w:id w:val="808594884"/>
              <w:placeholder>
                <w:docPart w:val="9570CF40B6C641F38E9D3D6E51A0FF25"/>
              </w:placeholder>
              <w:text/>
            </w:sdtPr>
            <w:sdtEndPr/>
            <w:sdtContent>
              <w:p w14:paraId="0B92A246" w14:textId="77777777" w:rsidR="00237654" w:rsidRDefault="00237654" w:rsidP="00237654">
                <w:pPr>
                  <w:adjustRightInd/>
                  <w:snapToGrid/>
                  <w:spacing w:before="60" w:after="60" w:line="240" w:lineRule="auto"/>
                  <w:rPr>
                    <w:rFonts w:ascii="Calibri" w:eastAsia="Arial" w:hAnsi="Calibri" w:cs="Calibri"/>
                    <w:i/>
                    <w:iCs/>
                    <w:sz w:val="18"/>
                    <w:szCs w:val="18"/>
                  </w:rPr>
                </w:pPr>
                <w:r w:rsidRPr="00E44823">
                  <w:rPr>
                    <w:rFonts w:ascii="Calibri" w:eastAsia="Arial" w:hAnsi="Calibri" w:cs="Calibri"/>
                    <w:i/>
                    <w:iCs/>
                    <w:sz w:val="18"/>
                    <w:szCs w:val="18"/>
                  </w:rPr>
                  <w:t>Klik hier om tekst in te voeren</w:t>
                </w:r>
              </w:p>
            </w:sdtContent>
          </w:sdt>
          <w:p w14:paraId="09408844" w14:textId="70978BB8" w:rsidR="00237654" w:rsidRPr="001025ED" w:rsidRDefault="00237654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</w:p>
        </w:tc>
      </w:tr>
      <w:tr w:rsidR="001025ED" w:rsidRPr="001025ED" w14:paraId="7A4D0B0A" w14:textId="0BB8612A" w:rsidTr="008E0730">
        <w:tc>
          <w:tcPr>
            <w:tcW w:w="393" w:type="dxa"/>
          </w:tcPr>
          <w:p w14:paraId="52388530" w14:textId="6E06AA2C" w:rsidR="00AA5C3A" w:rsidRPr="001025ED" w:rsidRDefault="00AA5C3A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 w:rsidRPr="001025ED">
              <w:rPr>
                <w:rFonts w:eastAsia="Arial"/>
                <w:szCs w:val="22"/>
              </w:rPr>
              <w:t>h</w:t>
            </w:r>
          </w:p>
        </w:tc>
        <w:tc>
          <w:tcPr>
            <w:tcW w:w="4707" w:type="dxa"/>
          </w:tcPr>
          <w:p w14:paraId="5D5A5B4D" w14:textId="216D7BDA" w:rsidR="00AA5C3A" w:rsidRPr="001025ED" w:rsidRDefault="00AA5C3A" w:rsidP="00B440FF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 w:rsidRPr="001025ED">
              <w:rPr>
                <w:rFonts w:eastAsia="Arial"/>
                <w:szCs w:val="22"/>
              </w:rPr>
              <w:t>Positief oordeel CBV</w:t>
            </w:r>
          </w:p>
        </w:tc>
        <w:tc>
          <w:tcPr>
            <w:tcW w:w="3119" w:type="dxa"/>
          </w:tcPr>
          <w:p w14:paraId="6E6D8325" w14:textId="6136DF51" w:rsidR="00AA5C3A" w:rsidRPr="001025ED" w:rsidRDefault="00AA5C3A" w:rsidP="001025ED">
            <w:pPr>
              <w:tabs>
                <w:tab w:val="left" w:pos="38"/>
              </w:tabs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</w:p>
        </w:tc>
        <w:tc>
          <w:tcPr>
            <w:tcW w:w="1751" w:type="dxa"/>
          </w:tcPr>
          <w:p w14:paraId="7FF590E4" w14:textId="6BB4AB5C" w:rsidR="008E0730" w:rsidRDefault="00237654" w:rsidP="001025ED">
            <w:pPr>
              <w:tabs>
                <w:tab w:val="left" w:pos="38"/>
              </w:tabs>
              <w:adjustRightInd/>
              <w:snapToGrid/>
              <w:spacing w:before="60" w:after="60" w:line="240" w:lineRule="auto"/>
              <w:ind w:left="38"/>
              <w:rPr>
                <w:rFonts w:eastAsia="Arial"/>
                <w:szCs w:val="22"/>
              </w:rPr>
            </w:pPr>
            <w:r w:rsidRPr="001025ED">
              <w:rPr>
                <w:rFonts w:eastAsia="Arial"/>
                <w:szCs w:val="22"/>
              </w:rPr>
              <w:t>Datum:</w:t>
            </w:r>
            <w:r w:rsidRPr="00237654">
              <w:rPr>
                <w:rFonts w:eastAsia="Arial"/>
                <w:i/>
                <w:iCs/>
                <w:sz w:val="18"/>
                <w:szCs w:val="18"/>
              </w:rPr>
              <w:t xml:space="preserve"> </w:t>
            </w:r>
            <w:sdt>
              <w:sdtPr>
                <w:rPr>
                  <w:rFonts w:eastAsia="Arial"/>
                  <w:i/>
                  <w:iCs/>
                  <w:sz w:val="18"/>
                  <w:szCs w:val="18"/>
                </w:rPr>
                <w:id w:val="1187867696"/>
                <w:placeholder>
                  <w:docPart w:val="48E5F075B7074921A135CE459FA618B6"/>
                </w:placeholder>
                <w:date>
                  <w:dateFormat w:val="d-M-yyyy"/>
                  <w:lid w:val="nl-NL"/>
                  <w:storeMappedDataAs w:val="dateTime"/>
                  <w:calendar w:val="gregorian"/>
                </w:date>
              </w:sdtPr>
              <w:sdtEndPr/>
              <w:sdtContent>
                <w:r w:rsidRPr="00237654">
                  <w:rPr>
                    <w:rFonts w:eastAsia="Arial"/>
                    <w:i/>
                    <w:iCs/>
                    <w:sz w:val="18"/>
                    <w:szCs w:val="18"/>
                  </w:rPr>
                  <w:t xml:space="preserve">Klik </w:t>
                </w:r>
                <w:r>
                  <w:rPr>
                    <w:rFonts w:eastAsia="Arial"/>
                    <w:i/>
                    <w:iCs/>
                    <w:sz w:val="18"/>
                    <w:szCs w:val="18"/>
                  </w:rPr>
                  <w:t xml:space="preserve">op de pijl </w:t>
                </w:r>
                <w:r w:rsidRPr="00237654">
                  <w:rPr>
                    <w:rFonts w:eastAsia="Arial"/>
                    <w:i/>
                    <w:iCs/>
                    <w:sz w:val="18"/>
                    <w:szCs w:val="18"/>
                  </w:rPr>
                  <w:t>v</w:t>
                </w:r>
                <w:r>
                  <w:rPr>
                    <w:rFonts w:eastAsia="Arial"/>
                    <w:i/>
                    <w:iCs/>
                    <w:sz w:val="18"/>
                    <w:szCs w:val="18"/>
                  </w:rPr>
                  <w:t>oo</w:t>
                </w:r>
                <w:r w:rsidRPr="00237654">
                  <w:rPr>
                    <w:rFonts w:eastAsia="Arial"/>
                    <w:i/>
                    <w:iCs/>
                    <w:sz w:val="18"/>
                    <w:szCs w:val="18"/>
                  </w:rPr>
                  <w:t xml:space="preserve">r een datum </w:t>
                </w:r>
              </w:sdtContent>
            </w:sdt>
          </w:p>
          <w:p w14:paraId="3B742E2C" w14:textId="1FA0B832" w:rsidR="008E0730" w:rsidRPr="001025ED" w:rsidRDefault="007A38CB" w:rsidP="00237654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sdt>
              <w:sdtPr>
                <w:rPr>
                  <w:rFonts w:eastAsia="Arial"/>
                  <w:szCs w:val="22"/>
                </w:rPr>
                <w:id w:val="-1139806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654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237654">
              <w:rPr>
                <w:rFonts w:eastAsia="Arial"/>
                <w:szCs w:val="22"/>
              </w:rPr>
              <w:t xml:space="preserve"> Ja / </w:t>
            </w:r>
            <w:sdt>
              <w:sdtPr>
                <w:rPr>
                  <w:rFonts w:eastAsia="Arial"/>
                  <w:szCs w:val="22"/>
                </w:rPr>
                <w:id w:val="340356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654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237654">
              <w:rPr>
                <w:rFonts w:eastAsia="Arial"/>
                <w:szCs w:val="22"/>
              </w:rPr>
              <w:t xml:space="preserve"> nee</w:t>
            </w:r>
          </w:p>
        </w:tc>
      </w:tr>
      <w:tr w:rsidR="008E0730" w:rsidRPr="001025ED" w14:paraId="40393564" w14:textId="77777777" w:rsidTr="0003243E">
        <w:tc>
          <w:tcPr>
            <w:tcW w:w="9970" w:type="dxa"/>
            <w:gridSpan w:val="4"/>
          </w:tcPr>
          <w:p w14:paraId="7CF438EF" w14:textId="01ACA076" w:rsidR="008E0730" w:rsidRDefault="008E0730" w:rsidP="0003243E">
            <w:pPr>
              <w:adjustRightInd/>
              <w:snapToGrid/>
              <w:spacing w:before="60" w:after="60" w:line="240" w:lineRule="auto"/>
              <w:rPr>
                <w:rFonts w:eastAsia="Arial"/>
                <w:szCs w:val="22"/>
              </w:rPr>
            </w:pPr>
            <w:r>
              <w:rPr>
                <w:rFonts w:eastAsia="Arial"/>
                <w:szCs w:val="22"/>
              </w:rPr>
              <w:t xml:space="preserve">Indien deze fase </w:t>
            </w:r>
            <w:r w:rsidRPr="008E0730">
              <w:rPr>
                <w:rFonts w:eastAsia="Arial"/>
                <w:szCs w:val="22"/>
              </w:rPr>
              <w:t>positief</w:t>
            </w:r>
            <w:r>
              <w:rPr>
                <w:rFonts w:eastAsia="Arial"/>
                <w:szCs w:val="22"/>
              </w:rPr>
              <w:t xml:space="preserve"> is doorlopen, </w:t>
            </w:r>
            <w:r w:rsidR="00703D46">
              <w:rPr>
                <w:rFonts w:eastAsia="Arial"/>
                <w:szCs w:val="22"/>
              </w:rPr>
              <w:t>verstrekt BTC</w:t>
            </w:r>
            <w:r>
              <w:rPr>
                <w:rFonts w:eastAsia="Arial"/>
                <w:szCs w:val="22"/>
              </w:rPr>
              <w:t xml:space="preserve"> het certificaat</w:t>
            </w:r>
          </w:p>
        </w:tc>
      </w:tr>
    </w:tbl>
    <w:p w14:paraId="125F7D20" w14:textId="77777777" w:rsidR="00DD6E47" w:rsidRDefault="00DD6E47" w:rsidP="00CB4969">
      <w:pPr>
        <w:spacing w:line="240" w:lineRule="auto"/>
        <w:rPr>
          <w:szCs w:val="22"/>
        </w:rPr>
      </w:pPr>
    </w:p>
    <w:p w14:paraId="4398188E" w14:textId="4DEE996C" w:rsidR="00B440FF" w:rsidRPr="001025ED" w:rsidRDefault="00B775FE" w:rsidP="00CB4969">
      <w:pPr>
        <w:spacing w:line="240" w:lineRule="auto"/>
        <w:rPr>
          <w:szCs w:val="22"/>
        </w:rPr>
      </w:pPr>
      <w:r w:rsidRPr="001025ED">
        <w:rPr>
          <w:szCs w:val="22"/>
        </w:rPr>
        <w:t>Naam aspirant-examinator:</w:t>
      </w:r>
      <w:r w:rsidRPr="001025ED">
        <w:rPr>
          <w:szCs w:val="22"/>
        </w:rPr>
        <w:tab/>
      </w:r>
      <w:r w:rsidRPr="001025ED">
        <w:rPr>
          <w:szCs w:val="22"/>
        </w:rPr>
        <w:tab/>
      </w:r>
      <w:r w:rsidRPr="001025ED">
        <w:rPr>
          <w:szCs w:val="22"/>
        </w:rPr>
        <w:tab/>
      </w:r>
      <w:r w:rsidRPr="001025ED">
        <w:rPr>
          <w:szCs w:val="22"/>
        </w:rPr>
        <w:tab/>
        <w:t>Naam CBV</w:t>
      </w:r>
      <w:r w:rsidR="008E0730">
        <w:rPr>
          <w:szCs w:val="22"/>
        </w:rPr>
        <w:t>-/railAlert</w:t>
      </w:r>
      <w:r w:rsidRPr="001025ED">
        <w:rPr>
          <w:szCs w:val="22"/>
        </w:rPr>
        <w:t>-vertegenwoordiger:</w:t>
      </w:r>
    </w:p>
    <w:p w14:paraId="70625AFA" w14:textId="26AB291B" w:rsidR="00B775FE" w:rsidRPr="001025ED" w:rsidRDefault="00B775FE" w:rsidP="00CB4969">
      <w:pPr>
        <w:spacing w:line="240" w:lineRule="auto"/>
        <w:rPr>
          <w:szCs w:val="22"/>
        </w:rPr>
      </w:pPr>
      <w:r w:rsidRPr="001025ED">
        <w:rPr>
          <w:szCs w:val="22"/>
        </w:rPr>
        <w:t>Handtekening:</w:t>
      </w:r>
      <w:r w:rsidRPr="001025ED">
        <w:rPr>
          <w:szCs w:val="22"/>
        </w:rPr>
        <w:tab/>
      </w:r>
      <w:r w:rsidRPr="001025ED">
        <w:rPr>
          <w:szCs w:val="22"/>
        </w:rPr>
        <w:tab/>
      </w:r>
      <w:r w:rsidRPr="001025ED">
        <w:rPr>
          <w:szCs w:val="22"/>
        </w:rPr>
        <w:tab/>
      </w:r>
      <w:r w:rsidRPr="001025ED">
        <w:rPr>
          <w:szCs w:val="22"/>
        </w:rPr>
        <w:tab/>
      </w:r>
      <w:r w:rsidRPr="001025ED">
        <w:rPr>
          <w:szCs w:val="22"/>
        </w:rPr>
        <w:tab/>
      </w:r>
      <w:r w:rsidRPr="001025ED">
        <w:rPr>
          <w:szCs w:val="22"/>
        </w:rPr>
        <w:tab/>
        <w:t>Handtekening:</w:t>
      </w:r>
    </w:p>
    <w:p w14:paraId="38CE5280" w14:textId="2925D2C7" w:rsidR="007C4392" w:rsidRPr="00DD6E47" w:rsidRDefault="00B775FE" w:rsidP="00237654">
      <w:pPr>
        <w:spacing w:line="240" w:lineRule="auto"/>
        <w:rPr>
          <w:szCs w:val="22"/>
        </w:rPr>
      </w:pPr>
      <w:r w:rsidRPr="001025ED">
        <w:rPr>
          <w:szCs w:val="22"/>
        </w:rPr>
        <w:t>Datum:</w:t>
      </w:r>
      <w:r w:rsidRPr="001025ED">
        <w:rPr>
          <w:szCs w:val="22"/>
        </w:rPr>
        <w:tab/>
      </w:r>
      <w:sdt>
        <w:sdtPr>
          <w:rPr>
            <w:rFonts w:eastAsia="Arial"/>
            <w:i/>
            <w:iCs/>
            <w:sz w:val="18"/>
            <w:szCs w:val="18"/>
          </w:rPr>
          <w:id w:val="1846273762"/>
          <w:placeholder>
            <w:docPart w:val="02A4BD6B55CB488BAF272C33C03FDEC3"/>
          </w:placeholder>
          <w:date>
            <w:dateFormat w:val="d-M-yyyy"/>
            <w:lid w:val="nl-NL"/>
            <w:storeMappedDataAs w:val="dateTime"/>
            <w:calendar w:val="gregorian"/>
          </w:date>
        </w:sdtPr>
        <w:sdtEndPr/>
        <w:sdtContent>
          <w:r w:rsidR="00237654" w:rsidRPr="00237654">
            <w:rPr>
              <w:rFonts w:eastAsia="Arial"/>
              <w:i/>
              <w:iCs/>
              <w:sz w:val="18"/>
              <w:szCs w:val="18"/>
            </w:rPr>
            <w:t xml:space="preserve">Klik </w:t>
          </w:r>
          <w:r w:rsidR="00237654">
            <w:rPr>
              <w:rFonts w:eastAsia="Arial"/>
              <w:i/>
              <w:iCs/>
              <w:sz w:val="18"/>
              <w:szCs w:val="18"/>
            </w:rPr>
            <w:t xml:space="preserve">op de pijl </w:t>
          </w:r>
          <w:r w:rsidR="00237654" w:rsidRPr="00237654">
            <w:rPr>
              <w:rFonts w:eastAsia="Arial"/>
              <w:i/>
              <w:iCs/>
              <w:sz w:val="18"/>
              <w:szCs w:val="18"/>
            </w:rPr>
            <w:t>v</w:t>
          </w:r>
          <w:r w:rsidR="00237654">
            <w:rPr>
              <w:rFonts w:eastAsia="Arial"/>
              <w:i/>
              <w:iCs/>
              <w:sz w:val="18"/>
              <w:szCs w:val="18"/>
            </w:rPr>
            <w:t>oo</w:t>
          </w:r>
          <w:r w:rsidR="00237654" w:rsidRPr="00237654">
            <w:rPr>
              <w:rFonts w:eastAsia="Arial"/>
              <w:i/>
              <w:iCs/>
              <w:sz w:val="18"/>
              <w:szCs w:val="18"/>
            </w:rPr>
            <w:t xml:space="preserve">r een datum </w:t>
          </w:r>
        </w:sdtContent>
      </w:sdt>
      <w:r w:rsidRPr="001025ED">
        <w:rPr>
          <w:szCs w:val="22"/>
        </w:rPr>
        <w:tab/>
      </w:r>
      <w:r w:rsidRPr="001025ED">
        <w:rPr>
          <w:szCs w:val="22"/>
        </w:rPr>
        <w:tab/>
      </w:r>
      <w:r w:rsidRPr="001025ED">
        <w:rPr>
          <w:szCs w:val="22"/>
        </w:rPr>
        <w:tab/>
      </w:r>
      <w:proofErr w:type="spellStart"/>
      <w:r w:rsidRPr="001025ED">
        <w:rPr>
          <w:szCs w:val="22"/>
        </w:rPr>
        <w:t>Datum</w:t>
      </w:r>
      <w:proofErr w:type="spellEnd"/>
      <w:r w:rsidR="008E0730">
        <w:rPr>
          <w:szCs w:val="22"/>
        </w:rPr>
        <w:t>:</w:t>
      </w:r>
      <w:r w:rsidR="00237654" w:rsidRPr="00237654">
        <w:rPr>
          <w:rFonts w:eastAsia="Arial"/>
          <w:i/>
          <w:iCs/>
          <w:sz w:val="18"/>
          <w:szCs w:val="18"/>
        </w:rPr>
        <w:t xml:space="preserve"> </w:t>
      </w:r>
      <w:sdt>
        <w:sdtPr>
          <w:rPr>
            <w:rFonts w:eastAsia="Arial"/>
            <w:i/>
            <w:iCs/>
            <w:sz w:val="18"/>
            <w:szCs w:val="18"/>
          </w:rPr>
          <w:id w:val="464012277"/>
          <w:placeholder>
            <w:docPart w:val="E3B546CC4E074B14AB892F882557B8B6"/>
          </w:placeholder>
          <w:date>
            <w:dateFormat w:val="d-M-yyyy"/>
            <w:lid w:val="nl-NL"/>
            <w:storeMappedDataAs w:val="dateTime"/>
            <w:calendar w:val="gregorian"/>
          </w:date>
        </w:sdtPr>
        <w:sdtEndPr/>
        <w:sdtContent>
          <w:r w:rsidR="00237654" w:rsidRPr="00237654">
            <w:rPr>
              <w:rFonts w:eastAsia="Arial"/>
              <w:i/>
              <w:iCs/>
              <w:sz w:val="18"/>
              <w:szCs w:val="18"/>
            </w:rPr>
            <w:t xml:space="preserve">Klik </w:t>
          </w:r>
          <w:r w:rsidR="00237654">
            <w:rPr>
              <w:rFonts w:eastAsia="Arial"/>
              <w:i/>
              <w:iCs/>
              <w:sz w:val="18"/>
              <w:szCs w:val="18"/>
            </w:rPr>
            <w:t xml:space="preserve">op de pijl </w:t>
          </w:r>
          <w:r w:rsidR="00237654" w:rsidRPr="00237654">
            <w:rPr>
              <w:rFonts w:eastAsia="Arial"/>
              <w:i/>
              <w:iCs/>
              <w:sz w:val="18"/>
              <w:szCs w:val="18"/>
            </w:rPr>
            <w:t>v</w:t>
          </w:r>
          <w:r w:rsidR="00237654">
            <w:rPr>
              <w:rFonts w:eastAsia="Arial"/>
              <w:i/>
              <w:iCs/>
              <w:sz w:val="18"/>
              <w:szCs w:val="18"/>
            </w:rPr>
            <w:t>oo</w:t>
          </w:r>
          <w:r w:rsidR="00237654" w:rsidRPr="00237654">
            <w:rPr>
              <w:rFonts w:eastAsia="Arial"/>
              <w:i/>
              <w:iCs/>
              <w:sz w:val="18"/>
              <w:szCs w:val="18"/>
            </w:rPr>
            <w:t xml:space="preserve">r een datum </w:t>
          </w:r>
        </w:sdtContent>
      </w:sdt>
      <w:r w:rsidR="00237654">
        <w:rPr>
          <w:highlight w:val="lightGray"/>
        </w:rPr>
        <w:t xml:space="preserve"> </w:t>
      </w:r>
      <w:r w:rsidR="007C4392">
        <w:rPr>
          <w:highlight w:val="lightGray"/>
        </w:rPr>
        <w:br w:type="page"/>
      </w:r>
    </w:p>
    <w:p w14:paraId="491E7F8C" w14:textId="45382AF7" w:rsidR="00B775FE" w:rsidRPr="00697CEE" w:rsidRDefault="008E0730" w:rsidP="008E0730">
      <w:pPr>
        <w:pStyle w:val="Kop1"/>
        <w:numPr>
          <w:ilvl w:val="0"/>
          <w:numId w:val="0"/>
        </w:numPr>
      </w:pPr>
      <w:r>
        <w:lastRenderedPageBreak/>
        <w:t>Deel 2</w:t>
      </w:r>
      <w:r>
        <w:tab/>
      </w:r>
      <w:r w:rsidR="00B775FE">
        <w:t>Competentie-zelftest</w:t>
      </w:r>
    </w:p>
    <w:p w14:paraId="147266EC" w14:textId="44611F4E" w:rsidR="00B775FE" w:rsidRDefault="00B775FE" w:rsidP="00CB4969">
      <w:pPr>
        <w:spacing w:line="240" w:lineRule="auto"/>
      </w:pPr>
    </w:p>
    <w:p w14:paraId="4F4B1FD4" w14:textId="7F4702E5" w:rsidR="00183295" w:rsidRDefault="00183295" w:rsidP="00183295">
      <w:pPr>
        <w:adjustRightInd/>
        <w:snapToGrid/>
        <w:spacing w:line="240" w:lineRule="auto"/>
        <w:rPr>
          <w:rFonts w:eastAsia="Arial"/>
        </w:rPr>
      </w:pPr>
      <w:bookmarkStart w:id="0" w:name="_Toc157712618"/>
      <w:r>
        <w:rPr>
          <w:rFonts w:eastAsia="Arial"/>
        </w:rPr>
        <w:t xml:space="preserve">Deze test wordt ingevuld door de aspirant-examinator en </w:t>
      </w:r>
      <w:r w:rsidR="00453D98">
        <w:rPr>
          <w:rFonts w:eastAsia="Arial"/>
        </w:rPr>
        <w:t>besproken in het sollicitatiegesprek met ee</w:t>
      </w:r>
      <w:r>
        <w:rPr>
          <w:rFonts w:eastAsia="Arial"/>
        </w:rPr>
        <w:t>n lid van de commissie beoordelen vakbekwaamheden (CBV)</w:t>
      </w:r>
      <w:r w:rsidR="00E44823">
        <w:rPr>
          <w:rFonts w:eastAsia="Arial"/>
        </w:rPr>
        <w:t xml:space="preserve">. </w:t>
      </w:r>
    </w:p>
    <w:p w14:paraId="5151D3E4" w14:textId="33E43932" w:rsidR="00B775FE" w:rsidRPr="00E44823" w:rsidRDefault="00E44823" w:rsidP="00183295">
      <w:pPr>
        <w:adjustRightInd/>
        <w:snapToGrid/>
        <w:spacing w:line="240" w:lineRule="auto"/>
        <w:rPr>
          <w:rFonts w:eastAsia="Arial"/>
          <w:i/>
          <w:iCs/>
          <w:sz w:val="18"/>
          <w:szCs w:val="18"/>
        </w:rPr>
      </w:pPr>
      <w:r w:rsidRPr="00E44823">
        <w:rPr>
          <w:rFonts w:eastAsia="Arial"/>
          <w:i/>
          <w:iCs/>
          <w:sz w:val="18"/>
          <w:szCs w:val="18"/>
        </w:rPr>
        <w:t xml:space="preserve">De test is met </w:t>
      </w:r>
      <w:r w:rsidR="008E0730">
        <w:rPr>
          <w:rFonts w:eastAsia="Arial"/>
          <w:i/>
          <w:iCs/>
          <w:sz w:val="18"/>
          <w:szCs w:val="18"/>
        </w:rPr>
        <w:t>toestemming o</w:t>
      </w:r>
      <w:r w:rsidRPr="00E44823">
        <w:rPr>
          <w:rFonts w:eastAsia="Arial"/>
          <w:i/>
          <w:iCs/>
          <w:sz w:val="18"/>
          <w:szCs w:val="18"/>
        </w:rPr>
        <w:t xml:space="preserve">vergenomen van stichting Veiligheid en Vakmanschap in het </w:t>
      </w:r>
      <w:proofErr w:type="spellStart"/>
      <w:r w:rsidRPr="00E44823">
        <w:rPr>
          <w:rFonts w:eastAsia="Arial"/>
          <w:i/>
          <w:iCs/>
          <w:sz w:val="18"/>
          <w:szCs w:val="18"/>
        </w:rPr>
        <w:t>RailVervoer</w:t>
      </w:r>
      <w:proofErr w:type="spellEnd"/>
      <w:r w:rsidRPr="00E44823">
        <w:rPr>
          <w:rFonts w:eastAsia="Arial"/>
          <w:i/>
          <w:iCs/>
          <w:sz w:val="18"/>
          <w:szCs w:val="18"/>
        </w:rPr>
        <w:t xml:space="preserve"> (VVRV)</w:t>
      </w:r>
    </w:p>
    <w:p w14:paraId="7745AAF9" w14:textId="77777777" w:rsidR="00E44823" w:rsidRPr="00E44823" w:rsidRDefault="00E44823" w:rsidP="00183295">
      <w:pPr>
        <w:adjustRightInd/>
        <w:snapToGrid/>
        <w:spacing w:line="240" w:lineRule="auto"/>
        <w:rPr>
          <w:rFonts w:eastAsia="Arial"/>
          <w:sz w:val="18"/>
          <w:szCs w:val="18"/>
        </w:rPr>
      </w:pPr>
    </w:p>
    <w:bookmarkEnd w:id="0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22"/>
        <w:gridCol w:w="2750"/>
        <w:gridCol w:w="5612"/>
      </w:tblGrid>
      <w:tr w:rsidR="00183295" w:rsidRPr="00183295" w14:paraId="4CCDC5C6" w14:textId="58CA1A1E" w:rsidTr="001711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00000100" w:firstRow="0" w:lastRow="0" w:firstColumn="0" w:lastColumn="0" w:oddVBand="0" w:evenVBand="0" w:oddHBand="0" w:evenHBand="0" w:firstRowFirstColumn="1" w:firstRowLastColumn="0" w:lastRowFirstColumn="0" w:lastRowLastColumn="0"/>
            <w:tcW w:w="422" w:type="dxa"/>
          </w:tcPr>
          <w:p w14:paraId="68DA5B02" w14:textId="77777777" w:rsidR="00183295" w:rsidRPr="00183295" w:rsidRDefault="00183295" w:rsidP="00DE2979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</w:p>
        </w:tc>
        <w:tc>
          <w:tcPr>
            <w:tcW w:w="2750" w:type="dxa"/>
          </w:tcPr>
          <w:p w14:paraId="1BE2412F" w14:textId="4B482591" w:rsidR="00183295" w:rsidRPr="00183295" w:rsidRDefault="00183295" w:rsidP="00DE2979">
            <w:pPr>
              <w:adjustRightInd/>
              <w:snapToGrid/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Arial" w:hAnsi="Calibri" w:cs="Calibri"/>
                <w:szCs w:val="22"/>
              </w:rPr>
            </w:pPr>
            <w:r w:rsidRPr="00183295">
              <w:rPr>
                <w:rFonts w:ascii="Calibri" w:eastAsia="Arial" w:hAnsi="Calibri" w:cs="Calibri"/>
                <w:szCs w:val="22"/>
              </w:rPr>
              <w:t>Competentie</w:t>
            </w:r>
          </w:p>
        </w:tc>
        <w:tc>
          <w:tcPr>
            <w:tcW w:w="5612" w:type="dxa"/>
          </w:tcPr>
          <w:p w14:paraId="51EB594D" w14:textId="3D1A93B6" w:rsidR="00183295" w:rsidRPr="00183295" w:rsidRDefault="00183295" w:rsidP="00DE2979">
            <w:pPr>
              <w:adjustRightInd/>
              <w:snapToGrid/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Arial" w:hAnsi="Calibri" w:cs="Calibri"/>
                <w:szCs w:val="22"/>
              </w:rPr>
            </w:pPr>
            <w:r w:rsidRPr="00183295">
              <w:rPr>
                <w:rFonts w:ascii="Calibri" w:eastAsia="Arial" w:hAnsi="Calibri" w:cs="Calibri"/>
                <w:szCs w:val="22"/>
              </w:rPr>
              <w:t>Toelichting</w:t>
            </w:r>
          </w:p>
        </w:tc>
      </w:tr>
      <w:tr w:rsidR="00183295" w:rsidRPr="00183295" w14:paraId="6FCBDA39" w14:textId="5486506B" w:rsidTr="00171113">
        <w:tc>
          <w:tcPr>
            <w:tcW w:w="422" w:type="dxa"/>
          </w:tcPr>
          <w:p w14:paraId="0D291EDD" w14:textId="77777777" w:rsidR="00183295" w:rsidRPr="00183295" w:rsidRDefault="00183295" w:rsidP="00DE2979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  <w:r w:rsidRPr="00183295">
              <w:rPr>
                <w:rFonts w:ascii="Calibri" w:eastAsia="Arial" w:hAnsi="Calibri" w:cs="Calibri"/>
                <w:szCs w:val="22"/>
              </w:rPr>
              <w:t>a</w:t>
            </w:r>
          </w:p>
        </w:tc>
        <w:tc>
          <w:tcPr>
            <w:tcW w:w="2750" w:type="dxa"/>
          </w:tcPr>
          <w:p w14:paraId="352C8364" w14:textId="00310C91" w:rsidR="00183295" w:rsidRPr="00183295" w:rsidRDefault="00183295" w:rsidP="00183295">
            <w:pPr>
              <w:pStyle w:val="bullets"/>
              <w:spacing w:before="60" w:after="60" w:line="240" w:lineRule="auto"/>
              <w:rPr>
                <w:rFonts w:ascii="Calibri" w:eastAsia="Arial" w:hAnsi="Calibri" w:cs="Calibri"/>
                <w:sz w:val="22"/>
                <w:szCs w:val="22"/>
              </w:rPr>
            </w:pPr>
            <w:r w:rsidRPr="00183295">
              <w:rPr>
                <w:rFonts w:ascii="Calibri" w:eastAsia="Arial" w:hAnsi="Calibri" w:cs="Calibri"/>
                <w:sz w:val="22"/>
                <w:szCs w:val="22"/>
              </w:rPr>
              <w:t>Oordeelsvermogen</w:t>
            </w:r>
          </w:p>
        </w:tc>
        <w:tc>
          <w:tcPr>
            <w:tcW w:w="5612" w:type="dxa"/>
          </w:tcPr>
          <w:p w14:paraId="07B96E5F" w14:textId="1714E0EC" w:rsidR="00183295" w:rsidRPr="00183295" w:rsidRDefault="00171113" w:rsidP="00DE2979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  <w:r>
              <w:rPr>
                <w:rFonts w:ascii="Calibri" w:eastAsia="Arial" w:hAnsi="Calibri" w:cs="Calibri"/>
                <w:szCs w:val="22"/>
              </w:rPr>
              <w:t xml:space="preserve">Waarnemingen afzetten tegen de norm, afwegingen maken, feiten/ meningen en hoofdzaken/bijzaken onderscheiden, inschattingen maken over gevolgen van het </w:t>
            </w:r>
            <w:proofErr w:type="spellStart"/>
            <w:r>
              <w:rPr>
                <w:rFonts w:ascii="Calibri" w:eastAsia="Arial" w:hAnsi="Calibri" w:cs="Calibri"/>
                <w:szCs w:val="22"/>
              </w:rPr>
              <w:t>waargenomene</w:t>
            </w:r>
            <w:proofErr w:type="spellEnd"/>
          </w:p>
        </w:tc>
      </w:tr>
      <w:tr w:rsidR="00171113" w:rsidRPr="00183295" w14:paraId="21BAB5F7" w14:textId="77777777" w:rsidTr="00EA2FFE">
        <w:tc>
          <w:tcPr>
            <w:tcW w:w="422" w:type="dxa"/>
          </w:tcPr>
          <w:p w14:paraId="132338D9" w14:textId="77777777" w:rsidR="00171113" w:rsidRPr="00183295" w:rsidRDefault="00171113" w:rsidP="00DE2979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</w:p>
        </w:tc>
        <w:tc>
          <w:tcPr>
            <w:tcW w:w="8362" w:type="dxa"/>
            <w:gridSpan w:val="2"/>
          </w:tcPr>
          <w:p w14:paraId="7A937561" w14:textId="5E81775F" w:rsidR="00171113" w:rsidRDefault="008E0730" w:rsidP="00DE2979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  <w:r>
              <w:rPr>
                <w:rFonts w:ascii="Calibri" w:eastAsia="Arial" w:hAnsi="Calibri" w:cs="Calibri"/>
                <w:szCs w:val="22"/>
              </w:rPr>
              <w:t>Beschrijf een s</w:t>
            </w:r>
            <w:r w:rsidR="00171113">
              <w:rPr>
                <w:rFonts w:ascii="Calibri" w:eastAsia="Arial" w:hAnsi="Calibri" w:cs="Calibri"/>
                <w:szCs w:val="22"/>
              </w:rPr>
              <w:t>ituatie waarin deze competentie werd getoond</w:t>
            </w:r>
            <w:r w:rsidR="00453D98">
              <w:rPr>
                <w:rFonts w:ascii="Calibri" w:eastAsia="Arial" w:hAnsi="Calibri" w:cs="Calibri"/>
                <w:szCs w:val="22"/>
              </w:rPr>
              <w:t>:</w:t>
            </w:r>
          </w:p>
          <w:sdt>
            <w:sdtPr>
              <w:rPr>
                <w:rFonts w:ascii="Calibri" w:eastAsia="Arial" w:hAnsi="Calibri" w:cs="Calibri"/>
                <w:i/>
                <w:iCs/>
                <w:sz w:val="18"/>
                <w:szCs w:val="18"/>
              </w:rPr>
              <w:id w:val="-1868440773"/>
              <w:placeholder>
                <w:docPart w:val="DefaultPlaceholder_-1854013440"/>
              </w:placeholder>
              <w:text/>
            </w:sdtPr>
            <w:sdtEndPr/>
            <w:sdtContent>
              <w:p w14:paraId="03BA6B80" w14:textId="05AFD388" w:rsidR="00171113" w:rsidRPr="00E44823" w:rsidRDefault="00E44823" w:rsidP="00DE2979">
                <w:pPr>
                  <w:adjustRightInd/>
                  <w:snapToGrid/>
                  <w:spacing w:before="60" w:after="60" w:line="240" w:lineRule="auto"/>
                  <w:rPr>
                    <w:rFonts w:ascii="Calibri" w:eastAsia="Arial" w:hAnsi="Calibri" w:cs="Calibri"/>
                    <w:i/>
                    <w:iCs/>
                    <w:sz w:val="18"/>
                    <w:szCs w:val="18"/>
                  </w:rPr>
                </w:pPr>
                <w:r w:rsidRPr="00E44823">
                  <w:rPr>
                    <w:rFonts w:ascii="Calibri" w:eastAsia="Arial" w:hAnsi="Calibri" w:cs="Calibri"/>
                    <w:i/>
                    <w:iCs/>
                    <w:sz w:val="18"/>
                    <w:szCs w:val="18"/>
                  </w:rPr>
                  <w:t>Klik hier om tekst in te voeren</w:t>
                </w:r>
              </w:p>
            </w:sdtContent>
          </w:sdt>
        </w:tc>
      </w:tr>
      <w:tr w:rsidR="00183295" w:rsidRPr="00183295" w14:paraId="43191214" w14:textId="76D36979" w:rsidTr="00171113">
        <w:tc>
          <w:tcPr>
            <w:tcW w:w="422" w:type="dxa"/>
          </w:tcPr>
          <w:p w14:paraId="7A7FA0E2" w14:textId="77777777" w:rsidR="00183295" w:rsidRPr="00183295" w:rsidRDefault="00183295" w:rsidP="00DE2979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  <w:r w:rsidRPr="00183295">
              <w:rPr>
                <w:rFonts w:ascii="Calibri" w:eastAsia="Arial" w:hAnsi="Calibri" w:cs="Calibri"/>
                <w:szCs w:val="22"/>
              </w:rPr>
              <w:t>b</w:t>
            </w:r>
          </w:p>
        </w:tc>
        <w:tc>
          <w:tcPr>
            <w:tcW w:w="2750" w:type="dxa"/>
          </w:tcPr>
          <w:p w14:paraId="0D4BF8C3" w14:textId="25D7C010" w:rsidR="00183295" w:rsidRPr="00183295" w:rsidRDefault="00183295" w:rsidP="00DE2979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  <w:r w:rsidRPr="00183295">
              <w:rPr>
                <w:rFonts w:ascii="Calibri" w:eastAsia="Arial" w:hAnsi="Calibri" w:cs="Calibri"/>
                <w:szCs w:val="22"/>
              </w:rPr>
              <w:t>Nauwkeurigheid</w:t>
            </w:r>
          </w:p>
        </w:tc>
        <w:tc>
          <w:tcPr>
            <w:tcW w:w="5612" w:type="dxa"/>
          </w:tcPr>
          <w:p w14:paraId="369311A7" w14:textId="691561E9" w:rsidR="00183295" w:rsidRPr="00183295" w:rsidRDefault="00D06C75" w:rsidP="00DE2979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  <w:r>
              <w:rPr>
                <w:rFonts w:ascii="Calibri" w:eastAsia="Arial" w:hAnsi="Calibri" w:cs="Calibri"/>
                <w:szCs w:val="22"/>
              </w:rPr>
              <w:t>Werk</w:t>
            </w:r>
            <w:r w:rsidR="00453D98">
              <w:rPr>
                <w:rFonts w:ascii="Calibri" w:eastAsia="Arial" w:hAnsi="Calibri" w:cs="Calibri"/>
                <w:szCs w:val="22"/>
              </w:rPr>
              <w:t>en</w:t>
            </w:r>
            <w:r>
              <w:rPr>
                <w:rFonts w:ascii="Calibri" w:eastAsia="Arial" w:hAnsi="Calibri" w:cs="Calibri"/>
                <w:szCs w:val="22"/>
              </w:rPr>
              <w:t xml:space="preserve"> volgens instructies</w:t>
            </w:r>
            <w:r w:rsidR="00453D98">
              <w:rPr>
                <w:rFonts w:ascii="Calibri" w:eastAsia="Arial" w:hAnsi="Calibri" w:cs="Calibri"/>
                <w:szCs w:val="22"/>
              </w:rPr>
              <w:t xml:space="preserve"> en op tijd</w:t>
            </w:r>
            <w:r>
              <w:rPr>
                <w:rFonts w:ascii="Calibri" w:eastAsia="Arial" w:hAnsi="Calibri" w:cs="Calibri"/>
                <w:szCs w:val="22"/>
              </w:rPr>
              <w:t>, overzicht</w:t>
            </w:r>
            <w:r w:rsidR="00453D98">
              <w:rPr>
                <w:rFonts w:ascii="Calibri" w:eastAsia="Arial" w:hAnsi="Calibri" w:cs="Calibri"/>
                <w:szCs w:val="22"/>
              </w:rPr>
              <w:t xml:space="preserve"> houden, zich niet laten</w:t>
            </w:r>
            <w:r>
              <w:rPr>
                <w:rFonts w:ascii="Calibri" w:eastAsia="Arial" w:hAnsi="Calibri" w:cs="Calibri"/>
                <w:szCs w:val="22"/>
              </w:rPr>
              <w:t xml:space="preserve"> afleiden, </w:t>
            </w:r>
            <w:r w:rsidR="00453D98">
              <w:rPr>
                <w:rFonts w:ascii="Calibri" w:eastAsia="Arial" w:hAnsi="Calibri" w:cs="Calibri"/>
                <w:szCs w:val="22"/>
              </w:rPr>
              <w:t>oog houden voor geheel én details, controleren (eigen) werk, zorgvuldig verslag leggen</w:t>
            </w:r>
          </w:p>
        </w:tc>
      </w:tr>
      <w:tr w:rsidR="00171113" w:rsidRPr="00183295" w14:paraId="523ED78F" w14:textId="77777777" w:rsidTr="00D02FD5">
        <w:tc>
          <w:tcPr>
            <w:tcW w:w="422" w:type="dxa"/>
          </w:tcPr>
          <w:p w14:paraId="36D665A6" w14:textId="77777777" w:rsidR="00171113" w:rsidRPr="00183295" w:rsidRDefault="00171113" w:rsidP="00171113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</w:p>
        </w:tc>
        <w:tc>
          <w:tcPr>
            <w:tcW w:w="8362" w:type="dxa"/>
            <w:gridSpan w:val="2"/>
          </w:tcPr>
          <w:p w14:paraId="2192760D" w14:textId="1707BCC0" w:rsidR="00171113" w:rsidRDefault="008E0730" w:rsidP="00171113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  <w:r>
              <w:rPr>
                <w:rFonts w:ascii="Calibri" w:eastAsia="Arial" w:hAnsi="Calibri" w:cs="Calibri"/>
                <w:szCs w:val="22"/>
              </w:rPr>
              <w:t>Beschrijf een situatie</w:t>
            </w:r>
            <w:r w:rsidR="00171113">
              <w:rPr>
                <w:rFonts w:ascii="Calibri" w:eastAsia="Arial" w:hAnsi="Calibri" w:cs="Calibri"/>
                <w:szCs w:val="22"/>
              </w:rPr>
              <w:t xml:space="preserve"> waarin deze competentie werd getoond</w:t>
            </w:r>
            <w:r w:rsidR="00453D98">
              <w:rPr>
                <w:rFonts w:ascii="Calibri" w:eastAsia="Arial" w:hAnsi="Calibri" w:cs="Calibri"/>
                <w:szCs w:val="22"/>
              </w:rPr>
              <w:t>:</w:t>
            </w:r>
          </w:p>
          <w:sdt>
            <w:sdtPr>
              <w:rPr>
                <w:rFonts w:ascii="Calibri" w:eastAsia="Arial" w:hAnsi="Calibri" w:cs="Calibri"/>
                <w:i/>
                <w:iCs/>
                <w:sz w:val="20"/>
                <w:szCs w:val="20"/>
              </w:rPr>
              <w:id w:val="-729697186"/>
              <w:placeholder>
                <w:docPart w:val="ECA317B944884BEB9BDE10019908034D"/>
              </w:placeholder>
              <w:text/>
            </w:sdtPr>
            <w:sdtEndPr/>
            <w:sdtContent>
              <w:p w14:paraId="41AE2E9B" w14:textId="2D939510" w:rsidR="00171113" w:rsidRPr="00E44823" w:rsidRDefault="00E44823" w:rsidP="00171113">
                <w:pPr>
                  <w:adjustRightInd/>
                  <w:snapToGrid/>
                  <w:spacing w:before="60" w:after="60" w:line="240" w:lineRule="auto"/>
                  <w:rPr>
                    <w:rFonts w:ascii="Calibri" w:eastAsia="Arial" w:hAnsi="Calibri" w:cs="Calibri"/>
                    <w:i/>
                    <w:iCs/>
                    <w:sz w:val="20"/>
                    <w:szCs w:val="20"/>
                  </w:rPr>
                </w:pPr>
                <w:r w:rsidRPr="00E44823">
                  <w:rPr>
                    <w:rFonts w:ascii="Calibri" w:eastAsia="Arial" w:hAnsi="Calibri" w:cs="Calibri"/>
                    <w:i/>
                    <w:iCs/>
                    <w:sz w:val="20"/>
                    <w:szCs w:val="20"/>
                  </w:rPr>
                  <w:t>Klik hier om tekst in te voeren</w:t>
                </w:r>
              </w:p>
            </w:sdtContent>
          </w:sdt>
        </w:tc>
      </w:tr>
      <w:tr w:rsidR="00171113" w:rsidRPr="00183295" w14:paraId="31CAF557" w14:textId="4AC00F59" w:rsidTr="00171113">
        <w:tc>
          <w:tcPr>
            <w:tcW w:w="422" w:type="dxa"/>
          </w:tcPr>
          <w:p w14:paraId="33D75E03" w14:textId="77777777" w:rsidR="00171113" w:rsidRPr="00183295" w:rsidRDefault="00171113" w:rsidP="00171113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  <w:r w:rsidRPr="00183295">
              <w:rPr>
                <w:rFonts w:ascii="Calibri" w:eastAsia="Arial" w:hAnsi="Calibri" w:cs="Calibri"/>
                <w:szCs w:val="22"/>
              </w:rPr>
              <w:t>c</w:t>
            </w:r>
          </w:p>
        </w:tc>
        <w:tc>
          <w:tcPr>
            <w:tcW w:w="2750" w:type="dxa"/>
          </w:tcPr>
          <w:p w14:paraId="683E5D46" w14:textId="22C494FF" w:rsidR="00171113" w:rsidRPr="00183295" w:rsidRDefault="00171113" w:rsidP="00171113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  <w:r w:rsidRPr="00183295">
              <w:rPr>
                <w:rFonts w:ascii="Calibri" w:eastAsia="Arial" w:hAnsi="Calibri" w:cs="Calibri"/>
                <w:szCs w:val="22"/>
              </w:rPr>
              <w:t>Besluitvaardigheid</w:t>
            </w:r>
          </w:p>
        </w:tc>
        <w:tc>
          <w:tcPr>
            <w:tcW w:w="5612" w:type="dxa"/>
          </w:tcPr>
          <w:p w14:paraId="3B8D2B82" w14:textId="75AF0A47" w:rsidR="00171113" w:rsidRPr="00183295" w:rsidRDefault="00171113" w:rsidP="00171113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  <w:r>
              <w:rPr>
                <w:rFonts w:ascii="Calibri" w:eastAsia="Arial" w:hAnsi="Calibri" w:cs="Calibri"/>
                <w:szCs w:val="22"/>
              </w:rPr>
              <w:t xml:space="preserve">Beslissingen nemen op basis van feiten en relevante informatie, knopen doorhakken, ingrijpen, </w:t>
            </w:r>
            <w:r w:rsidR="00D06C75">
              <w:rPr>
                <w:rFonts w:ascii="Calibri" w:eastAsia="Arial" w:hAnsi="Calibri" w:cs="Calibri"/>
                <w:szCs w:val="22"/>
              </w:rPr>
              <w:t>besluiten vertalen naar acties en gevolgen</w:t>
            </w:r>
          </w:p>
        </w:tc>
      </w:tr>
      <w:tr w:rsidR="00171113" w:rsidRPr="00183295" w14:paraId="7D178D2B" w14:textId="77777777" w:rsidTr="00E80D50">
        <w:tc>
          <w:tcPr>
            <w:tcW w:w="422" w:type="dxa"/>
          </w:tcPr>
          <w:p w14:paraId="05F288A0" w14:textId="77777777" w:rsidR="00171113" w:rsidRPr="00183295" w:rsidRDefault="00171113" w:rsidP="00171113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</w:p>
        </w:tc>
        <w:tc>
          <w:tcPr>
            <w:tcW w:w="8362" w:type="dxa"/>
            <w:gridSpan w:val="2"/>
          </w:tcPr>
          <w:p w14:paraId="45AD6F2D" w14:textId="32A734F7" w:rsidR="00171113" w:rsidRDefault="008E0730" w:rsidP="00171113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  <w:r>
              <w:rPr>
                <w:rFonts w:ascii="Calibri" w:eastAsia="Arial" w:hAnsi="Calibri" w:cs="Calibri"/>
                <w:szCs w:val="22"/>
              </w:rPr>
              <w:t>Beschrijf een situatie</w:t>
            </w:r>
            <w:r w:rsidR="00171113">
              <w:rPr>
                <w:rFonts w:ascii="Calibri" w:eastAsia="Arial" w:hAnsi="Calibri" w:cs="Calibri"/>
                <w:szCs w:val="22"/>
              </w:rPr>
              <w:t xml:space="preserve"> waarin deze competentie werd getoond</w:t>
            </w:r>
            <w:r w:rsidR="00453D98">
              <w:rPr>
                <w:rFonts w:ascii="Calibri" w:eastAsia="Arial" w:hAnsi="Calibri" w:cs="Calibri"/>
                <w:szCs w:val="22"/>
              </w:rPr>
              <w:t>:</w:t>
            </w:r>
          </w:p>
          <w:sdt>
            <w:sdtPr>
              <w:rPr>
                <w:rFonts w:ascii="Calibri" w:eastAsia="Arial" w:hAnsi="Calibri" w:cs="Calibri"/>
                <w:i/>
                <w:iCs/>
                <w:sz w:val="20"/>
                <w:szCs w:val="20"/>
              </w:rPr>
              <w:id w:val="-334773223"/>
              <w:placeholder>
                <w:docPart w:val="CE7B32E5BAC8429C9A9224C7FAB25E4D"/>
              </w:placeholder>
              <w:text/>
            </w:sdtPr>
            <w:sdtEndPr/>
            <w:sdtContent>
              <w:p w14:paraId="1D666AAF" w14:textId="187229BC" w:rsidR="00171113" w:rsidRPr="00E44823" w:rsidRDefault="00E44823" w:rsidP="00171113">
                <w:pPr>
                  <w:adjustRightInd/>
                  <w:snapToGrid/>
                  <w:spacing w:before="60" w:after="60" w:line="240" w:lineRule="auto"/>
                  <w:rPr>
                    <w:rFonts w:ascii="Calibri" w:eastAsia="Arial" w:hAnsi="Calibri" w:cs="Calibri"/>
                    <w:i/>
                    <w:iCs/>
                    <w:sz w:val="20"/>
                    <w:szCs w:val="20"/>
                  </w:rPr>
                </w:pPr>
                <w:r w:rsidRPr="00E44823">
                  <w:rPr>
                    <w:rFonts w:ascii="Calibri" w:eastAsia="Arial" w:hAnsi="Calibri" w:cs="Calibri"/>
                    <w:i/>
                    <w:iCs/>
                    <w:sz w:val="20"/>
                    <w:szCs w:val="20"/>
                  </w:rPr>
                  <w:t>Klik hier om tekst in te voeren</w:t>
                </w:r>
              </w:p>
            </w:sdtContent>
          </w:sdt>
        </w:tc>
      </w:tr>
      <w:tr w:rsidR="00171113" w:rsidRPr="00183295" w14:paraId="0286B4DB" w14:textId="06C8DBCD" w:rsidTr="00171113">
        <w:tc>
          <w:tcPr>
            <w:tcW w:w="422" w:type="dxa"/>
          </w:tcPr>
          <w:p w14:paraId="5232DFA6" w14:textId="77777777" w:rsidR="00171113" w:rsidRPr="00183295" w:rsidRDefault="00171113" w:rsidP="00171113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  <w:r w:rsidRPr="00183295">
              <w:rPr>
                <w:rFonts w:ascii="Calibri" w:eastAsia="Arial" w:hAnsi="Calibri" w:cs="Calibri"/>
                <w:szCs w:val="22"/>
              </w:rPr>
              <w:t>d</w:t>
            </w:r>
          </w:p>
        </w:tc>
        <w:tc>
          <w:tcPr>
            <w:tcW w:w="2750" w:type="dxa"/>
          </w:tcPr>
          <w:p w14:paraId="04BAC35E" w14:textId="01B08B51" w:rsidR="00171113" w:rsidRPr="00183295" w:rsidRDefault="00171113" w:rsidP="00171113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  <w:r w:rsidRPr="00183295">
              <w:rPr>
                <w:rFonts w:ascii="Calibri" w:eastAsia="Arial" w:hAnsi="Calibri" w:cs="Calibri"/>
                <w:szCs w:val="22"/>
              </w:rPr>
              <w:t>Onafhankelijkheid</w:t>
            </w:r>
          </w:p>
        </w:tc>
        <w:tc>
          <w:tcPr>
            <w:tcW w:w="5612" w:type="dxa"/>
          </w:tcPr>
          <w:p w14:paraId="0BE59B62" w14:textId="5C46BF9D" w:rsidR="00171113" w:rsidRPr="00183295" w:rsidRDefault="00171113" w:rsidP="00171113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  <w:r>
              <w:rPr>
                <w:rFonts w:ascii="Calibri" w:eastAsia="Arial" w:hAnsi="Calibri" w:cs="Calibri"/>
                <w:szCs w:val="22"/>
              </w:rPr>
              <w:t>Eigen mening geven, verantwoordelijkheid nemen voor eigen standpunt, onder druk vasthouden aan oordeel, anderen durven confronteren</w:t>
            </w:r>
          </w:p>
        </w:tc>
      </w:tr>
      <w:tr w:rsidR="00171113" w:rsidRPr="00183295" w14:paraId="12ABDB43" w14:textId="77777777" w:rsidTr="00B855B6">
        <w:tc>
          <w:tcPr>
            <w:tcW w:w="422" w:type="dxa"/>
          </w:tcPr>
          <w:p w14:paraId="086E4C7C" w14:textId="77777777" w:rsidR="00171113" w:rsidRPr="00183295" w:rsidRDefault="00171113" w:rsidP="00171113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</w:p>
        </w:tc>
        <w:tc>
          <w:tcPr>
            <w:tcW w:w="8362" w:type="dxa"/>
            <w:gridSpan w:val="2"/>
          </w:tcPr>
          <w:p w14:paraId="45BF30C1" w14:textId="6266F5FD" w:rsidR="00171113" w:rsidRDefault="008E0730" w:rsidP="00171113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  <w:r>
              <w:rPr>
                <w:rFonts w:ascii="Calibri" w:eastAsia="Arial" w:hAnsi="Calibri" w:cs="Calibri"/>
                <w:szCs w:val="22"/>
              </w:rPr>
              <w:t xml:space="preserve">Beschrijf een situatie </w:t>
            </w:r>
            <w:r w:rsidR="00171113">
              <w:rPr>
                <w:rFonts w:ascii="Calibri" w:eastAsia="Arial" w:hAnsi="Calibri" w:cs="Calibri"/>
                <w:szCs w:val="22"/>
              </w:rPr>
              <w:t>waarin deze competentie werd getoond</w:t>
            </w:r>
            <w:r w:rsidR="00453D98">
              <w:rPr>
                <w:rFonts w:ascii="Calibri" w:eastAsia="Arial" w:hAnsi="Calibri" w:cs="Calibri"/>
                <w:szCs w:val="22"/>
              </w:rPr>
              <w:t>:</w:t>
            </w:r>
          </w:p>
          <w:sdt>
            <w:sdtPr>
              <w:rPr>
                <w:rFonts w:ascii="Calibri" w:eastAsia="Arial" w:hAnsi="Calibri" w:cs="Calibri"/>
                <w:i/>
                <w:iCs/>
                <w:sz w:val="20"/>
                <w:szCs w:val="20"/>
              </w:rPr>
              <w:id w:val="1136534591"/>
              <w:placeholder>
                <w:docPart w:val="1F25C8AA0B614AB5864DDBFB138080A5"/>
              </w:placeholder>
              <w:text/>
            </w:sdtPr>
            <w:sdtEndPr/>
            <w:sdtContent>
              <w:p w14:paraId="5C004D8C" w14:textId="5DBD666B" w:rsidR="00171113" w:rsidRPr="00E44823" w:rsidRDefault="00E44823" w:rsidP="00171113">
                <w:pPr>
                  <w:adjustRightInd/>
                  <w:snapToGrid/>
                  <w:spacing w:before="60" w:after="60" w:line="240" w:lineRule="auto"/>
                  <w:rPr>
                    <w:rFonts w:ascii="Calibri" w:eastAsia="Arial" w:hAnsi="Calibri" w:cs="Calibri"/>
                    <w:i/>
                    <w:iCs/>
                    <w:sz w:val="20"/>
                    <w:szCs w:val="20"/>
                  </w:rPr>
                </w:pPr>
                <w:r w:rsidRPr="00E44823">
                  <w:rPr>
                    <w:rFonts w:ascii="Calibri" w:eastAsia="Arial" w:hAnsi="Calibri" w:cs="Calibri"/>
                    <w:i/>
                    <w:iCs/>
                    <w:sz w:val="20"/>
                    <w:szCs w:val="20"/>
                  </w:rPr>
                  <w:t>Klik hier om tekst in te voeren</w:t>
                </w:r>
              </w:p>
            </w:sdtContent>
          </w:sdt>
        </w:tc>
      </w:tr>
      <w:tr w:rsidR="00171113" w:rsidRPr="00183295" w14:paraId="0722FA1E" w14:textId="7061153F" w:rsidTr="00171113">
        <w:tc>
          <w:tcPr>
            <w:tcW w:w="422" w:type="dxa"/>
          </w:tcPr>
          <w:p w14:paraId="04D4D628" w14:textId="77777777" w:rsidR="00171113" w:rsidRPr="00183295" w:rsidRDefault="00171113" w:rsidP="00171113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  <w:r w:rsidRPr="00183295">
              <w:rPr>
                <w:rFonts w:ascii="Calibri" w:eastAsia="Arial" w:hAnsi="Calibri" w:cs="Calibri"/>
                <w:szCs w:val="22"/>
              </w:rPr>
              <w:t>e</w:t>
            </w:r>
          </w:p>
        </w:tc>
        <w:tc>
          <w:tcPr>
            <w:tcW w:w="2750" w:type="dxa"/>
          </w:tcPr>
          <w:p w14:paraId="74287088" w14:textId="7041E80A" w:rsidR="00171113" w:rsidRPr="00183295" w:rsidRDefault="00171113" w:rsidP="00171113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  <w:r w:rsidRPr="00183295">
              <w:rPr>
                <w:rFonts w:ascii="Calibri" w:eastAsia="Arial" w:hAnsi="Calibri" w:cs="Calibri"/>
                <w:szCs w:val="22"/>
              </w:rPr>
              <w:t>Effectief communiceren</w:t>
            </w:r>
          </w:p>
        </w:tc>
        <w:tc>
          <w:tcPr>
            <w:tcW w:w="5612" w:type="dxa"/>
          </w:tcPr>
          <w:p w14:paraId="4E72047C" w14:textId="482F717F" w:rsidR="00171113" w:rsidRPr="00183295" w:rsidRDefault="00171113" w:rsidP="00171113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  <w:r>
              <w:rPr>
                <w:rFonts w:ascii="Calibri" w:eastAsia="Arial" w:hAnsi="Calibri" w:cs="Calibri"/>
                <w:szCs w:val="22"/>
              </w:rPr>
              <w:t>Luisteren, boodschap begrijpen, boodschap helder en concreet overbrengen, feedback geven, met weerstand omgaan, regie nemen in gesprek</w:t>
            </w:r>
          </w:p>
        </w:tc>
      </w:tr>
      <w:tr w:rsidR="00171113" w:rsidRPr="00183295" w14:paraId="462DB251" w14:textId="77777777" w:rsidTr="00F9181E">
        <w:tc>
          <w:tcPr>
            <w:tcW w:w="422" w:type="dxa"/>
          </w:tcPr>
          <w:p w14:paraId="11CA23C6" w14:textId="77777777" w:rsidR="00171113" w:rsidRPr="00183295" w:rsidRDefault="00171113" w:rsidP="00171113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</w:p>
        </w:tc>
        <w:tc>
          <w:tcPr>
            <w:tcW w:w="8362" w:type="dxa"/>
            <w:gridSpan w:val="2"/>
          </w:tcPr>
          <w:p w14:paraId="0B313A67" w14:textId="1AC7576F" w:rsidR="00171113" w:rsidRDefault="008E0730" w:rsidP="00171113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  <w:r>
              <w:rPr>
                <w:rFonts w:ascii="Calibri" w:eastAsia="Arial" w:hAnsi="Calibri" w:cs="Calibri"/>
                <w:szCs w:val="22"/>
              </w:rPr>
              <w:t xml:space="preserve">Beschrijf een situatie </w:t>
            </w:r>
            <w:r w:rsidR="00171113">
              <w:rPr>
                <w:rFonts w:ascii="Calibri" w:eastAsia="Arial" w:hAnsi="Calibri" w:cs="Calibri"/>
                <w:szCs w:val="22"/>
              </w:rPr>
              <w:t>waarin deze competentie werd getoond</w:t>
            </w:r>
            <w:r w:rsidR="00453D98">
              <w:rPr>
                <w:rFonts w:ascii="Calibri" w:eastAsia="Arial" w:hAnsi="Calibri" w:cs="Calibri"/>
                <w:szCs w:val="22"/>
              </w:rPr>
              <w:t>:</w:t>
            </w:r>
          </w:p>
          <w:sdt>
            <w:sdtPr>
              <w:rPr>
                <w:rFonts w:ascii="Calibri" w:eastAsia="Arial" w:hAnsi="Calibri" w:cs="Calibri"/>
                <w:i/>
                <w:iCs/>
                <w:sz w:val="20"/>
                <w:szCs w:val="20"/>
              </w:rPr>
              <w:id w:val="-1576277438"/>
              <w:placeholder>
                <w:docPart w:val="78B890BF6B5A48B4A529BFCA1713B4E3"/>
              </w:placeholder>
              <w:text/>
            </w:sdtPr>
            <w:sdtEndPr/>
            <w:sdtContent>
              <w:p w14:paraId="159D14A5" w14:textId="50317DA7" w:rsidR="00171113" w:rsidRPr="00E44823" w:rsidRDefault="00E44823" w:rsidP="00171113">
                <w:pPr>
                  <w:adjustRightInd/>
                  <w:snapToGrid/>
                  <w:spacing w:before="60" w:after="60" w:line="240" w:lineRule="auto"/>
                  <w:rPr>
                    <w:rFonts w:ascii="Calibri" w:eastAsia="Arial" w:hAnsi="Calibri" w:cs="Calibri"/>
                    <w:i/>
                    <w:iCs/>
                    <w:sz w:val="20"/>
                    <w:szCs w:val="20"/>
                  </w:rPr>
                </w:pPr>
                <w:r w:rsidRPr="00E44823">
                  <w:rPr>
                    <w:rFonts w:ascii="Calibri" w:eastAsia="Arial" w:hAnsi="Calibri" w:cs="Calibri"/>
                    <w:i/>
                    <w:iCs/>
                    <w:sz w:val="20"/>
                    <w:szCs w:val="20"/>
                  </w:rPr>
                  <w:t>Klik hier om tekst in te voeren</w:t>
                </w:r>
              </w:p>
            </w:sdtContent>
          </w:sdt>
        </w:tc>
      </w:tr>
      <w:tr w:rsidR="00171113" w:rsidRPr="00183295" w14:paraId="19BDAB90" w14:textId="57ACD113" w:rsidTr="00171113">
        <w:tc>
          <w:tcPr>
            <w:tcW w:w="422" w:type="dxa"/>
          </w:tcPr>
          <w:p w14:paraId="63E2080B" w14:textId="77777777" w:rsidR="00171113" w:rsidRPr="00183295" w:rsidRDefault="00171113" w:rsidP="00171113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  <w:r w:rsidRPr="00183295">
              <w:rPr>
                <w:rFonts w:ascii="Calibri" w:eastAsia="Arial" w:hAnsi="Calibri" w:cs="Calibri"/>
                <w:szCs w:val="22"/>
              </w:rPr>
              <w:t>f</w:t>
            </w:r>
          </w:p>
        </w:tc>
        <w:tc>
          <w:tcPr>
            <w:tcW w:w="2750" w:type="dxa"/>
          </w:tcPr>
          <w:p w14:paraId="715B8235" w14:textId="722A428B" w:rsidR="00171113" w:rsidRPr="00183295" w:rsidRDefault="00171113" w:rsidP="00171113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  <w:r w:rsidRPr="00183295">
              <w:rPr>
                <w:rFonts w:ascii="Calibri" w:eastAsia="Arial" w:hAnsi="Calibri" w:cs="Calibri"/>
                <w:szCs w:val="22"/>
              </w:rPr>
              <w:t>Reflectie/</w:t>
            </w:r>
            <w:r w:rsidR="00453D98">
              <w:rPr>
                <w:rFonts w:ascii="Calibri" w:eastAsia="Arial" w:hAnsi="Calibri" w:cs="Calibri"/>
                <w:szCs w:val="22"/>
              </w:rPr>
              <w:t>leer</w:t>
            </w:r>
            <w:r w:rsidRPr="00183295">
              <w:rPr>
                <w:rFonts w:ascii="Calibri" w:eastAsia="Arial" w:hAnsi="Calibri" w:cs="Calibri"/>
                <w:szCs w:val="22"/>
              </w:rPr>
              <w:t>vermogen</w:t>
            </w:r>
          </w:p>
        </w:tc>
        <w:tc>
          <w:tcPr>
            <w:tcW w:w="5612" w:type="dxa"/>
          </w:tcPr>
          <w:p w14:paraId="5E9F20E4" w14:textId="5A47BE23" w:rsidR="00171113" w:rsidRPr="00183295" w:rsidRDefault="00453D98" w:rsidP="00453D98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  <w:r>
              <w:rPr>
                <w:rFonts w:ascii="Calibri" w:eastAsia="Arial" w:hAnsi="Calibri" w:cs="Calibri"/>
                <w:szCs w:val="22"/>
              </w:rPr>
              <w:t>Openstaan voor feedback, eigen ontwikkelpunten benoemen, leren van fouten, vragen om suggesties</w:t>
            </w:r>
          </w:p>
        </w:tc>
      </w:tr>
      <w:tr w:rsidR="00171113" w:rsidRPr="00183295" w14:paraId="6286E9F9" w14:textId="77777777" w:rsidTr="009E6EFA">
        <w:tc>
          <w:tcPr>
            <w:tcW w:w="422" w:type="dxa"/>
          </w:tcPr>
          <w:p w14:paraId="788C01B6" w14:textId="77777777" w:rsidR="00171113" w:rsidRPr="00183295" w:rsidRDefault="00171113" w:rsidP="00171113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</w:p>
        </w:tc>
        <w:tc>
          <w:tcPr>
            <w:tcW w:w="8362" w:type="dxa"/>
            <w:gridSpan w:val="2"/>
          </w:tcPr>
          <w:p w14:paraId="055B63B5" w14:textId="6ED004DC" w:rsidR="00171113" w:rsidRDefault="008E0730" w:rsidP="00171113">
            <w:pPr>
              <w:adjustRightInd/>
              <w:snapToGrid/>
              <w:spacing w:before="60" w:after="60" w:line="240" w:lineRule="auto"/>
              <w:rPr>
                <w:rFonts w:ascii="Calibri" w:eastAsia="Arial" w:hAnsi="Calibri" w:cs="Calibri"/>
                <w:szCs w:val="22"/>
              </w:rPr>
            </w:pPr>
            <w:r>
              <w:rPr>
                <w:rFonts w:ascii="Calibri" w:eastAsia="Arial" w:hAnsi="Calibri" w:cs="Calibri"/>
                <w:szCs w:val="22"/>
              </w:rPr>
              <w:t xml:space="preserve">Beschrijf een situatie </w:t>
            </w:r>
            <w:r w:rsidR="00171113">
              <w:rPr>
                <w:rFonts w:ascii="Calibri" w:eastAsia="Arial" w:hAnsi="Calibri" w:cs="Calibri"/>
                <w:szCs w:val="22"/>
              </w:rPr>
              <w:t>waarin deze competentie werd getoond</w:t>
            </w:r>
            <w:r w:rsidR="00453D98">
              <w:rPr>
                <w:rFonts w:ascii="Calibri" w:eastAsia="Arial" w:hAnsi="Calibri" w:cs="Calibri"/>
                <w:szCs w:val="22"/>
              </w:rPr>
              <w:t>:</w:t>
            </w:r>
          </w:p>
          <w:sdt>
            <w:sdtPr>
              <w:rPr>
                <w:rFonts w:ascii="Calibri" w:eastAsia="Arial" w:hAnsi="Calibri" w:cs="Calibri"/>
                <w:i/>
                <w:iCs/>
                <w:sz w:val="20"/>
                <w:szCs w:val="20"/>
              </w:rPr>
              <w:id w:val="-509648"/>
              <w:placeholder>
                <w:docPart w:val="A13715EA9D98462785844561B7216C42"/>
              </w:placeholder>
              <w:text/>
            </w:sdtPr>
            <w:sdtEndPr/>
            <w:sdtContent>
              <w:p w14:paraId="35358D9F" w14:textId="75D7D1E4" w:rsidR="00171113" w:rsidRPr="00E44823" w:rsidRDefault="00E44823" w:rsidP="00171113">
                <w:pPr>
                  <w:adjustRightInd/>
                  <w:snapToGrid/>
                  <w:spacing w:before="60" w:after="60" w:line="240" w:lineRule="auto"/>
                  <w:rPr>
                    <w:rFonts w:ascii="Calibri" w:eastAsia="Arial" w:hAnsi="Calibri" w:cs="Calibri"/>
                    <w:i/>
                    <w:iCs/>
                    <w:sz w:val="20"/>
                    <w:szCs w:val="20"/>
                  </w:rPr>
                </w:pPr>
                <w:r w:rsidRPr="00E44823">
                  <w:rPr>
                    <w:rFonts w:ascii="Calibri" w:eastAsia="Arial" w:hAnsi="Calibri" w:cs="Calibri"/>
                    <w:i/>
                    <w:iCs/>
                    <w:sz w:val="20"/>
                    <w:szCs w:val="20"/>
                  </w:rPr>
                  <w:t>Klik hier om tekst in te voeren</w:t>
                </w:r>
              </w:p>
            </w:sdtContent>
          </w:sdt>
        </w:tc>
      </w:tr>
    </w:tbl>
    <w:p w14:paraId="4C928FED" w14:textId="77777777" w:rsidR="00453D98" w:rsidRDefault="00453D98" w:rsidP="00453D98">
      <w:pPr>
        <w:tabs>
          <w:tab w:val="left" w:pos="4395"/>
        </w:tabs>
      </w:pPr>
    </w:p>
    <w:p w14:paraId="2DD9B17D" w14:textId="77777777" w:rsidR="001025ED" w:rsidRDefault="001025ED" w:rsidP="001025ED"/>
    <w:p w14:paraId="32ADA8D7" w14:textId="0D31A06B" w:rsidR="007478C0" w:rsidRPr="00C50EC9" w:rsidRDefault="001025ED" w:rsidP="001025ED">
      <w:pPr>
        <w:tabs>
          <w:tab w:val="left" w:pos="983"/>
        </w:tabs>
      </w:pPr>
      <w:r>
        <w:tab/>
      </w:r>
    </w:p>
    <w:sectPr w:rsidR="007478C0" w:rsidRPr="00C50EC9" w:rsidSect="00DD6E47">
      <w:footerReference w:type="default" r:id="rId17"/>
      <w:headerReference w:type="first" r:id="rId18"/>
      <w:footerReference w:type="first" r:id="rId19"/>
      <w:pgSz w:w="11906" w:h="16838"/>
      <w:pgMar w:top="1418" w:right="964" w:bottom="851" w:left="96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4F503" w14:textId="77777777" w:rsidR="007A38CB" w:rsidRDefault="007A38CB" w:rsidP="00A06882">
      <w:r>
        <w:separator/>
      </w:r>
    </w:p>
  </w:endnote>
  <w:endnote w:type="continuationSeparator" w:id="0">
    <w:p w14:paraId="1EC4C3D2" w14:textId="77777777" w:rsidR="007A38CB" w:rsidRDefault="007A38CB" w:rsidP="00A06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ucida Grande">
    <w:altName w:val="Segoe UI"/>
    <w:charset w:val="00"/>
    <w:family w:val="roman"/>
    <w:pitch w:val="variable"/>
  </w:font>
  <w:font w:name="UnitRoundedPro-Light">
    <w:altName w:val="Calibri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F1191" w14:textId="77777777" w:rsidR="003F5A42" w:rsidRDefault="003F5A42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6F3B4" w14:textId="77777777" w:rsidR="001712B0" w:rsidRPr="001712B0" w:rsidRDefault="001712B0" w:rsidP="001712B0">
    <w:pPr>
      <w:pStyle w:val="Bijschrift"/>
      <w:pBdr>
        <w:top w:val="single" w:sz="4" w:space="1" w:color="EC6608" w:themeColor="accent2"/>
      </w:pBdr>
      <w:spacing w:line="120" w:lineRule="exact"/>
    </w:pPr>
  </w:p>
  <w:tbl>
    <w:tblPr>
      <w:tblStyle w:val="Tabelraster"/>
      <w:tblW w:w="102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113" w:type="dxa"/>
      </w:tblCellMar>
      <w:tblLook w:val="04A0" w:firstRow="1" w:lastRow="0" w:firstColumn="1" w:lastColumn="0" w:noHBand="0" w:noVBand="1"/>
    </w:tblPr>
    <w:tblGrid>
      <w:gridCol w:w="1413"/>
      <w:gridCol w:w="1417"/>
      <w:gridCol w:w="3261"/>
      <w:gridCol w:w="3311"/>
      <w:gridCol w:w="799"/>
    </w:tblGrid>
    <w:tr w:rsidR="008C7C36" w:rsidRPr="008C7C36" w14:paraId="332E6A41" w14:textId="77777777" w:rsidTr="006115A7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cnfStyle w:val="000000000100" w:firstRow="0" w:lastRow="0" w:firstColumn="0" w:lastColumn="0" w:oddVBand="0" w:evenVBand="0" w:oddHBand="0" w:evenHBand="0" w:firstRowFirstColumn="1" w:firstRowLastColumn="0" w:lastRowFirstColumn="0" w:lastRowLastColumn="0"/>
          <w:tcW w:w="1413" w:type="dxa"/>
          <w:tc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cBorders>
        </w:tcPr>
        <w:p w14:paraId="5C203E92" w14:textId="77777777" w:rsidR="008C7C36" w:rsidRPr="008C7C36" w:rsidRDefault="008C7C36" w:rsidP="00C8059A">
          <w:pPr>
            <w:pStyle w:val="Bijschrift"/>
            <w:tabs>
              <w:tab w:val="clear" w:pos="8505"/>
              <w:tab w:val="left" w:pos="9421"/>
            </w:tabs>
            <w:rPr>
              <w:b w:val="0"/>
              <w:bCs/>
            </w:rPr>
          </w:pPr>
          <w:r w:rsidRPr="008C7C36">
            <w:rPr>
              <w:b w:val="0"/>
              <w:bCs/>
            </w:rPr>
            <w:t>Versie</w:t>
          </w:r>
        </w:p>
      </w:tc>
      <w:tc>
        <w:tcPr>
          <w:tcW w:w="1417" w:type="dxa"/>
          <w:tc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cBorders>
        </w:tcPr>
        <w:p w14:paraId="5C0D3C62" w14:textId="77777777" w:rsidR="008C7C36" w:rsidRPr="008C7C36" w:rsidRDefault="008C7C36" w:rsidP="00C8059A">
          <w:pPr>
            <w:pStyle w:val="Bijschrift"/>
            <w:tabs>
              <w:tab w:val="clear" w:pos="8505"/>
              <w:tab w:val="left" w:pos="9421"/>
            </w:tabs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bCs/>
            </w:rPr>
          </w:pPr>
          <w:r w:rsidRPr="008C7C36">
            <w:rPr>
              <w:b w:val="0"/>
              <w:bCs/>
            </w:rPr>
            <w:t>Datum</w:t>
          </w:r>
        </w:p>
      </w:tc>
      <w:tc>
        <w:tcPr>
          <w:tcW w:w="3261" w:type="dxa"/>
          <w:tc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cBorders>
        </w:tcPr>
        <w:p w14:paraId="02D2512C" w14:textId="77777777" w:rsidR="008C7C36" w:rsidRPr="008C7C36" w:rsidRDefault="008C7C36" w:rsidP="00C8059A">
          <w:pPr>
            <w:pStyle w:val="Bijschrift"/>
            <w:tabs>
              <w:tab w:val="clear" w:pos="8505"/>
              <w:tab w:val="left" w:pos="9421"/>
            </w:tabs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bCs/>
            </w:rPr>
          </w:pPr>
          <w:r w:rsidRPr="008C7C36">
            <w:rPr>
              <w:b w:val="0"/>
              <w:bCs/>
            </w:rPr>
            <w:t>Titel</w:t>
          </w:r>
        </w:p>
      </w:tc>
      <w:tc>
        <w:tcPr>
          <w:tcW w:w="3311" w:type="dxa"/>
          <w:tc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cBorders>
        </w:tcPr>
        <w:p w14:paraId="5980C918" w14:textId="77777777" w:rsidR="008C7C36" w:rsidRPr="006115A7" w:rsidRDefault="008C7C36" w:rsidP="006115A7">
          <w:pPr>
            <w:pStyle w:val="Bijschrift"/>
            <w:tabs>
              <w:tab w:val="left" w:pos="9421"/>
            </w:tabs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bCs/>
            </w:rPr>
          </w:pPr>
          <w:r w:rsidRPr="008C7C36">
            <w:rPr>
              <w:b w:val="0"/>
              <w:bCs/>
            </w:rPr>
            <w:t xml:space="preserve">Goedgekeurd </w:t>
          </w:r>
          <w:proofErr w:type="spellStart"/>
          <w:r w:rsidRPr="008C7C36">
            <w:rPr>
              <w:b w:val="0"/>
              <w:bCs/>
            </w:rPr>
            <w:t>vz</w:t>
          </w:r>
          <w:proofErr w:type="spellEnd"/>
          <w:r w:rsidRPr="008C7C36">
            <w:rPr>
              <w:b w:val="0"/>
              <w:bCs/>
            </w:rPr>
            <w:t xml:space="preserve"> WK Persoonscertificering </w:t>
          </w:r>
        </w:p>
      </w:tc>
      <w:tc>
        <w:tcPr>
          <w:tcW w:w="799" w:type="dxa"/>
          <w:tc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cBorders>
        </w:tcPr>
        <w:p w14:paraId="3CAF7BD5" w14:textId="77777777" w:rsidR="008C7C36" w:rsidRPr="008C7C36" w:rsidRDefault="008C7C36" w:rsidP="00C8059A">
          <w:pPr>
            <w:pStyle w:val="Bijschrift"/>
            <w:tabs>
              <w:tab w:val="clear" w:pos="8505"/>
              <w:tab w:val="left" w:pos="9421"/>
            </w:tabs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bCs/>
            </w:rPr>
          </w:pPr>
          <w:r w:rsidRPr="008C7C36">
            <w:rPr>
              <w:b w:val="0"/>
              <w:bCs/>
            </w:rPr>
            <w:t>Pag.</w:t>
          </w:r>
        </w:p>
      </w:tc>
    </w:tr>
    <w:tr w:rsidR="008C7C36" w:rsidRPr="001D4E8F" w14:paraId="791A0D2B" w14:textId="77777777" w:rsidTr="006115A7">
      <w:tc>
        <w:tcPr>
          <w:tcW w:w="1413" w:type="dxa"/>
        </w:tcPr>
        <w:p w14:paraId="16AF0B38" w14:textId="1051B79B" w:rsidR="008C7C36" w:rsidRPr="001D4E8F" w:rsidRDefault="00F674D0" w:rsidP="00C8059A">
          <w:pPr>
            <w:pStyle w:val="Bijschrift"/>
            <w:tabs>
              <w:tab w:val="clear" w:pos="8505"/>
              <w:tab w:val="left" w:pos="9421"/>
            </w:tabs>
            <w:rPr>
              <w:b/>
              <w:bCs/>
            </w:rPr>
          </w:pPr>
          <w:r>
            <w:rPr>
              <w:b/>
              <w:bCs/>
            </w:rPr>
            <w:t>1.0</w:t>
          </w:r>
        </w:p>
      </w:tc>
      <w:tc>
        <w:tcPr>
          <w:tcW w:w="1417" w:type="dxa"/>
        </w:tcPr>
        <w:p w14:paraId="544E2162" w14:textId="57F15DF6" w:rsidR="008C7C36" w:rsidRPr="001D4E8F" w:rsidRDefault="00F674D0" w:rsidP="00C8059A">
          <w:pPr>
            <w:pStyle w:val="Bijschrift"/>
            <w:tabs>
              <w:tab w:val="clear" w:pos="8505"/>
              <w:tab w:val="left" w:pos="9421"/>
            </w:tabs>
            <w:rPr>
              <w:b/>
              <w:bCs/>
            </w:rPr>
          </w:pPr>
          <w:r>
            <w:rPr>
              <w:b/>
              <w:bCs/>
            </w:rPr>
            <w:t>01-05-2025</w:t>
          </w:r>
        </w:p>
      </w:tc>
      <w:tc>
        <w:tcPr>
          <w:tcW w:w="3261" w:type="dxa"/>
        </w:tcPr>
        <w:p w14:paraId="546395BA" w14:textId="7E6DEFA6" w:rsidR="008C7C36" w:rsidRPr="008C7C36" w:rsidRDefault="00CE103A" w:rsidP="00080AA1">
          <w:pPr>
            <w:pStyle w:val="Bijschrift"/>
            <w:tabs>
              <w:tab w:val="left" w:pos="9421"/>
            </w:tabs>
            <w:spacing w:line="240" w:lineRule="atLeast"/>
            <w:rPr>
              <w:b/>
              <w:bCs/>
            </w:rPr>
          </w:pPr>
          <w:r>
            <w:rPr>
              <w:b/>
              <w:bCs/>
            </w:rPr>
            <w:t xml:space="preserve">Checklist </w:t>
          </w:r>
          <w:r w:rsidR="003F5A42">
            <w:rPr>
              <w:b/>
              <w:bCs/>
            </w:rPr>
            <w:t>aspirant-e</w:t>
          </w:r>
          <w:r w:rsidR="00DD764A">
            <w:rPr>
              <w:b/>
              <w:bCs/>
            </w:rPr>
            <w:t>xaminator</w:t>
          </w:r>
          <w:r w:rsidR="008C7C36" w:rsidRPr="001D4E8F">
            <w:rPr>
              <w:b/>
              <w:bCs/>
            </w:rPr>
            <w:t xml:space="preserve"> </w:t>
          </w:r>
        </w:p>
      </w:tc>
      <w:tc>
        <w:tcPr>
          <w:tcW w:w="3311" w:type="dxa"/>
        </w:tcPr>
        <w:p w14:paraId="0B73D458" w14:textId="77777777" w:rsidR="008C7C36" w:rsidRPr="001D4E8F" w:rsidRDefault="008C7C36" w:rsidP="00C8059A">
          <w:pPr>
            <w:pStyle w:val="Bijschrift"/>
            <w:tabs>
              <w:tab w:val="clear" w:pos="8505"/>
              <w:tab w:val="left" w:pos="9421"/>
            </w:tabs>
            <w:rPr>
              <w:b/>
              <w:bCs/>
            </w:rPr>
          </w:pPr>
        </w:p>
      </w:tc>
      <w:tc>
        <w:tcPr>
          <w:tcW w:w="799" w:type="dxa"/>
        </w:tcPr>
        <w:p w14:paraId="75A5EA4A" w14:textId="4C0A1C48" w:rsidR="008C7C36" w:rsidRPr="001D4E8F" w:rsidRDefault="008C7C36" w:rsidP="00C8059A">
          <w:pPr>
            <w:pStyle w:val="Bijschrift"/>
            <w:tabs>
              <w:tab w:val="clear" w:pos="8505"/>
              <w:tab w:val="left" w:pos="9421"/>
            </w:tabs>
            <w:rPr>
              <w:b/>
              <w:bCs/>
            </w:rPr>
          </w:pPr>
          <w:r w:rsidRPr="001D4E8F">
            <w:rPr>
              <w:b/>
              <w:bCs/>
            </w:rPr>
            <w:fldChar w:fldCharType="begin"/>
          </w:r>
          <w:r w:rsidRPr="001D4E8F">
            <w:rPr>
              <w:b/>
              <w:bCs/>
            </w:rPr>
            <w:instrText xml:space="preserve"> PAGE </w:instrText>
          </w:r>
          <w:r w:rsidRPr="001D4E8F">
            <w:rPr>
              <w:b/>
              <w:bCs/>
            </w:rPr>
            <w:fldChar w:fldCharType="separate"/>
          </w:r>
          <w:r w:rsidRPr="001D4E8F">
            <w:rPr>
              <w:b/>
              <w:bCs/>
            </w:rPr>
            <w:t>2</w:t>
          </w:r>
          <w:r w:rsidRPr="001D4E8F">
            <w:rPr>
              <w:b/>
              <w:bCs/>
            </w:rPr>
            <w:fldChar w:fldCharType="end"/>
          </w:r>
          <w:r w:rsidRPr="001D4E8F">
            <w:rPr>
              <w:b/>
              <w:bCs/>
            </w:rPr>
            <w:t>/</w:t>
          </w:r>
          <w:r w:rsidR="008E0730">
            <w:rPr>
              <w:b/>
              <w:bCs/>
            </w:rPr>
            <w:t>3</w:t>
          </w:r>
        </w:p>
      </w:tc>
    </w:tr>
  </w:tbl>
  <w:p w14:paraId="77782739" w14:textId="77777777" w:rsidR="00577DEF" w:rsidRPr="00577DEF" w:rsidRDefault="00577DEF" w:rsidP="00A7301C">
    <w:pPr>
      <w:pStyle w:val="Voettekst"/>
      <w:tabs>
        <w:tab w:val="clear" w:pos="4320"/>
        <w:tab w:val="clear" w:pos="8640"/>
        <w:tab w:val="left" w:pos="1418"/>
        <w:tab w:val="left" w:pos="2835"/>
        <w:tab w:val="left" w:pos="9421"/>
      </w:tabs>
      <w:rPr>
        <w:b/>
        <w:b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F8BC" w14:textId="77777777" w:rsidR="006A34A0" w:rsidRPr="00A70510" w:rsidRDefault="006A34A0" w:rsidP="006A34A0">
    <w:pPr>
      <w:pStyle w:val="Bijschrift"/>
      <w:pBdr>
        <w:top w:val="single" w:sz="4" w:space="1" w:color="EC6608" w:themeColor="accent2"/>
      </w:pBdr>
      <w:spacing w:line="240" w:lineRule="exact"/>
      <w:rPr>
        <w:sz w:val="20"/>
        <w:szCs w:val="20"/>
      </w:rPr>
    </w:pPr>
  </w:p>
  <w:p w14:paraId="0CDE29C1" w14:textId="77777777" w:rsidR="006A34A0" w:rsidRPr="00A70510" w:rsidRDefault="00C46FB3" w:rsidP="006A34A0">
    <w:pPr>
      <w:pStyle w:val="Bijschrift"/>
      <w:rPr>
        <w:b/>
        <w:bCs/>
        <w:sz w:val="20"/>
        <w:szCs w:val="20"/>
      </w:rPr>
    </w:pPr>
    <w:r>
      <w:rPr>
        <w:b/>
        <w:bCs/>
        <w:sz w:val="20"/>
        <w:szCs w:val="20"/>
      </w:rPr>
      <w:t>7</w:t>
    </w:r>
    <w:r w:rsidR="00A70510">
      <w:rPr>
        <w:b/>
        <w:bCs/>
        <w:sz w:val="20"/>
        <w:szCs w:val="20"/>
      </w:rPr>
      <w:t xml:space="preserve"> juli 2022</w:t>
    </w:r>
  </w:p>
  <w:p w14:paraId="41F48257" w14:textId="77777777" w:rsidR="006A34A0" w:rsidRPr="00A70510" w:rsidRDefault="00313F4A" w:rsidP="006A34A0">
    <w:pPr>
      <w:rPr>
        <w:b/>
        <w:bCs/>
        <w:sz w:val="20"/>
        <w:szCs w:val="20"/>
      </w:rPr>
    </w:pPr>
    <w:r w:rsidRPr="00A70510">
      <w:rPr>
        <w:b/>
        <w:bCs/>
        <w:noProof/>
        <w:sz w:val="20"/>
        <w:szCs w:val="20"/>
      </w:rPr>
      <w:drawing>
        <wp:anchor distT="0" distB="0" distL="114300" distR="114300" simplePos="0" relativeHeight="251666431" behindDoc="1" locked="1" layoutInCell="1" allowOverlap="1" wp14:anchorId="716AA570" wp14:editId="2359AAE8">
          <wp:simplePos x="0" y="0"/>
          <wp:positionH relativeFrom="page">
            <wp:posOffset>5978525</wp:posOffset>
          </wp:positionH>
          <wp:positionV relativeFrom="page">
            <wp:posOffset>10153015</wp:posOffset>
          </wp:positionV>
          <wp:extent cx="964565" cy="215900"/>
          <wp:effectExtent l="0" t="0" r="635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4565" cy="215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70510" w:rsidRPr="00A70510">
      <w:rPr>
        <w:b/>
        <w:bCs/>
        <w:sz w:val="20"/>
        <w:szCs w:val="20"/>
      </w:rPr>
      <w:t>Invullen naam opsteller of werkkamer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CB9B7" w14:textId="77777777" w:rsidR="00A70510" w:rsidRDefault="00A70510" w:rsidP="001712B0">
    <w:pPr>
      <w:pStyle w:val="Bijschrift"/>
      <w:pBdr>
        <w:top w:val="single" w:sz="4" w:space="1" w:color="EC6608" w:themeColor="accent2"/>
      </w:pBdr>
      <w:spacing w:line="120" w:lineRule="exact"/>
    </w:pPr>
  </w:p>
  <w:p w14:paraId="1B9EED49" w14:textId="77777777" w:rsidR="007C4392" w:rsidRPr="001712B0" w:rsidRDefault="007C4392" w:rsidP="007C4392">
    <w:pPr>
      <w:pStyle w:val="Bijschrift"/>
      <w:pBdr>
        <w:top w:val="single" w:sz="4" w:space="1" w:color="EC6608" w:themeColor="accent2"/>
      </w:pBdr>
      <w:spacing w:line="120" w:lineRule="exact"/>
    </w:pPr>
  </w:p>
  <w:tbl>
    <w:tblPr>
      <w:tblStyle w:val="Tabelraster"/>
      <w:tblW w:w="102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113" w:type="dxa"/>
      </w:tblCellMar>
      <w:tblLook w:val="04A0" w:firstRow="1" w:lastRow="0" w:firstColumn="1" w:lastColumn="0" w:noHBand="0" w:noVBand="1"/>
    </w:tblPr>
    <w:tblGrid>
      <w:gridCol w:w="1413"/>
      <w:gridCol w:w="1417"/>
      <w:gridCol w:w="3261"/>
      <w:gridCol w:w="3311"/>
      <w:gridCol w:w="799"/>
    </w:tblGrid>
    <w:tr w:rsidR="007C4392" w:rsidRPr="008C7C36" w14:paraId="19CBBBED" w14:textId="77777777" w:rsidTr="009D43EA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cnfStyle w:val="000000000100" w:firstRow="0" w:lastRow="0" w:firstColumn="0" w:lastColumn="0" w:oddVBand="0" w:evenVBand="0" w:oddHBand="0" w:evenHBand="0" w:firstRowFirstColumn="1" w:firstRowLastColumn="0" w:lastRowFirstColumn="0" w:lastRowLastColumn="0"/>
          <w:tcW w:w="1413" w:type="dxa"/>
          <w:tc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cBorders>
        </w:tcPr>
        <w:p w14:paraId="3B01CC22" w14:textId="77777777" w:rsidR="007C4392" w:rsidRPr="008C7C36" w:rsidRDefault="007C4392" w:rsidP="007C4392">
          <w:pPr>
            <w:pStyle w:val="Bijschrift"/>
            <w:tabs>
              <w:tab w:val="clear" w:pos="8505"/>
              <w:tab w:val="left" w:pos="9421"/>
            </w:tabs>
            <w:rPr>
              <w:b w:val="0"/>
              <w:bCs/>
            </w:rPr>
          </w:pPr>
          <w:r w:rsidRPr="008C7C36">
            <w:rPr>
              <w:b w:val="0"/>
              <w:bCs/>
            </w:rPr>
            <w:t>Versie</w:t>
          </w:r>
        </w:p>
      </w:tc>
      <w:tc>
        <w:tcPr>
          <w:tcW w:w="1417" w:type="dxa"/>
          <w:tc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cBorders>
        </w:tcPr>
        <w:p w14:paraId="4F00FA2F" w14:textId="77777777" w:rsidR="007C4392" w:rsidRPr="008C7C36" w:rsidRDefault="007C4392" w:rsidP="007C4392">
          <w:pPr>
            <w:pStyle w:val="Bijschrift"/>
            <w:tabs>
              <w:tab w:val="clear" w:pos="8505"/>
              <w:tab w:val="left" w:pos="9421"/>
            </w:tabs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bCs/>
            </w:rPr>
          </w:pPr>
          <w:r w:rsidRPr="008C7C36">
            <w:rPr>
              <w:b w:val="0"/>
              <w:bCs/>
            </w:rPr>
            <w:t>Datum</w:t>
          </w:r>
        </w:p>
      </w:tc>
      <w:tc>
        <w:tcPr>
          <w:tcW w:w="3261" w:type="dxa"/>
          <w:tc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cBorders>
        </w:tcPr>
        <w:p w14:paraId="738AC200" w14:textId="77777777" w:rsidR="007C4392" w:rsidRPr="008C7C36" w:rsidRDefault="007C4392" w:rsidP="007C4392">
          <w:pPr>
            <w:pStyle w:val="Bijschrift"/>
            <w:tabs>
              <w:tab w:val="clear" w:pos="8505"/>
              <w:tab w:val="left" w:pos="9421"/>
            </w:tabs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bCs/>
            </w:rPr>
          </w:pPr>
          <w:r w:rsidRPr="008C7C36">
            <w:rPr>
              <w:b w:val="0"/>
              <w:bCs/>
            </w:rPr>
            <w:t>Titel</w:t>
          </w:r>
        </w:p>
      </w:tc>
      <w:tc>
        <w:tcPr>
          <w:tcW w:w="3311" w:type="dxa"/>
          <w:tc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cBorders>
        </w:tcPr>
        <w:p w14:paraId="2D416D8A" w14:textId="77777777" w:rsidR="007C4392" w:rsidRPr="006115A7" w:rsidRDefault="007C4392" w:rsidP="007C4392">
          <w:pPr>
            <w:pStyle w:val="Bijschrift"/>
            <w:tabs>
              <w:tab w:val="left" w:pos="9421"/>
            </w:tabs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bCs/>
            </w:rPr>
          </w:pPr>
          <w:r w:rsidRPr="008C7C36">
            <w:rPr>
              <w:b w:val="0"/>
              <w:bCs/>
            </w:rPr>
            <w:t xml:space="preserve">Goedgekeurd </w:t>
          </w:r>
          <w:proofErr w:type="spellStart"/>
          <w:r w:rsidRPr="008C7C36">
            <w:rPr>
              <w:b w:val="0"/>
              <w:bCs/>
            </w:rPr>
            <w:t>vz</w:t>
          </w:r>
          <w:proofErr w:type="spellEnd"/>
          <w:r w:rsidRPr="008C7C36">
            <w:rPr>
              <w:b w:val="0"/>
              <w:bCs/>
            </w:rPr>
            <w:t xml:space="preserve"> WK Persoonscertificering </w:t>
          </w:r>
        </w:p>
      </w:tc>
      <w:tc>
        <w:tcPr>
          <w:tcW w:w="799" w:type="dxa"/>
          <w:tc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cBorders>
        </w:tcPr>
        <w:p w14:paraId="42142492" w14:textId="77777777" w:rsidR="007C4392" w:rsidRPr="008C7C36" w:rsidRDefault="007C4392" w:rsidP="007C4392">
          <w:pPr>
            <w:pStyle w:val="Bijschrift"/>
            <w:tabs>
              <w:tab w:val="clear" w:pos="8505"/>
              <w:tab w:val="left" w:pos="9421"/>
            </w:tabs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bCs/>
            </w:rPr>
          </w:pPr>
          <w:r w:rsidRPr="008C7C36">
            <w:rPr>
              <w:b w:val="0"/>
              <w:bCs/>
            </w:rPr>
            <w:t>Pag.</w:t>
          </w:r>
        </w:p>
      </w:tc>
    </w:tr>
    <w:tr w:rsidR="007C4392" w:rsidRPr="001D4E8F" w14:paraId="6C342523" w14:textId="77777777" w:rsidTr="009D43EA">
      <w:tc>
        <w:tcPr>
          <w:tcW w:w="1413" w:type="dxa"/>
        </w:tcPr>
        <w:p w14:paraId="37F52021" w14:textId="6CF3E2EB" w:rsidR="007C4392" w:rsidRPr="001D4E8F" w:rsidRDefault="00F674D0" w:rsidP="007C4392">
          <w:pPr>
            <w:pStyle w:val="Bijschrift"/>
            <w:tabs>
              <w:tab w:val="clear" w:pos="8505"/>
              <w:tab w:val="left" w:pos="9421"/>
            </w:tabs>
            <w:rPr>
              <w:b/>
              <w:bCs/>
            </w:rPr>
          </w:pPr>
          <w:r>
            <w:rPr>
              <w:b/>
              <w:bCs/>
            </w:rPr>
            <w:t>1.</w:t>
          </w:r>
          <w:r w:rsidR="007C4392">
            <w:rPr>
              <w:b/>
              <w:bCs/>
            </w:rPr>
            <w:t>0</w:t>
          </w:r>
        </w:p>
      </w:tc>
      <w:tc>
        <w:tcPr>
          <w:tcW w:w="1417" w:type="dxa"/>
        </w:tcPr>
        <w:p w14:paraId="51DE7232" w14:textId="34BABAC9" w:rsidR="007C4392" w:rsidRPr="001D4E8F" w:rsidRDefault="00F674D0" w:rsidP="007C4392">
          <w:pPr>
            <w:pStyle w:val="Bijschrift"/>
            <w:tabs>
              <w:tab w:val="clear" w:pos="8505"/>
              <w:tab w:val="left" w:pos="9421"/>
            </w:tabs>
            <w:rPr>
              <w:b/>
              <w:bCs/>
            </w:rPr>
          </w:pPr>
          <w:r>
            <w:rPr>
              <w:b/>
              <w:bCs/>
            </w:rPr>
            <w:t>01-05</w:t>
          </w:r>
          <w:r w:rsidR="00703D46">
            <w:rPr>
              <w:b/>
              <w:bCs/>
            </w:rPr>
            <w:t>-</w:t>
          </w:r>
          <w:r w:rsidR="007C4392">
            <w:rPr>
              <w:b/>
              <w:bCs/>
            </w:rPr>
            <w:t>2</w:t>
          </w:r>
          <w:r>
            <w:rPr>
              <w:b/>
              <w:bCs/>
            </w:rPr>
            <w:t>5</w:t>
          </w:r>
        </w:p>
      </w:tc>
      <w:tc>
        <w:tcPr>
          <w:tcW w:w="3261" w:type="dxa"/>
        </w:tcPr>
        <w:p w14:paraId="5DCFCAB1" w14:textId="44B3C737" w:rsidR="007C4392" w:rsidRPr="008C7C36" w:rsidRDefault="008E0730" w:rsidP="007C4392">
          <w:pPr>
            <w:pStyle w:val="Bijschrift"/>
            <w:tabs>
              <w:tab w:val="left" w:pos="9421"/>
            </w:tabs>
            <w:spacing w:line="240" w:lineRule="atLeast"/>
            <w:rPr>
              <w:b/>
              <w:bCs/>
            </w:rPr>
          </w:pPr>
          <w:r>
            <w:rPr>
              <w:b/>
              <w:bCs/>
            </w:rPr>
            <w:t>Checklist</w:t>
          </w:r>
          <w:r w:rsidR="007C4392">
            <w:rPr>
              <w:b/>
              <w:bCs/>
            </w:rPr>
            <w:t xml:space="preserve"> </w:t>
          </w:r>
          <w:r w:rsidR="003F5A42">
            <w:rPr>
              <w:b/>
              <w:bCs/>
            </w:rPr>
            <w:t>aspirant-e</w:t>
          </w:r>
          <w:r w:rsidR="007C4392">
            <w:rPr>
              <w:b/>
              <w:bCs/>
            </w:rPr>
            <w:t>xaminator</w:t>
          </w:r>
          <w:r w:rsidR="007C4392" w:rsidRPr="001D4E8F">
            <w:rPr>
              <w:b/>
              <w:bCs/>
            </w:rPr>
            <w:t xml:space="preserve"> </w:t>
          </w:r>
        </w:p>
      </w:tc>
      <w:tc>
        <w:tcPr>
          <w:tcW w:w="3311" w:type="dxa"/>
        </w:tcPr>
        <w:p w14:paraId="079FE309" w14:textId="77777777" w:rsidR="007C4392" w:rsidRPr="001D4E8F" w:rsidRDefault="007C4392" w:rsidP="007C4392">
          <w:pPr>
            <w:pStyle w:val="Bijschrift"/>
            <w:tabs>
              <w:tab w:val="clear" w:pos="8505"/>
              <w:tab w:val="left" w:pos="9421"/>
            </w:tabs>
            <w:rPr>
              <w:b/>
              <w:bCs/>
            </w:rPr>
          </w:pPr>
        </w:p>
      </w:tc>
      <w:tc>
        <w:tcPr>
          <w:tcW w:w="799" w:type="dxa"/>
        </w:tcPr>
        <w:p w14:paraId="1BD597FA" w14:textId="0A755EC7" w:rsidR="007C4392" w:rsidRPr="001D4E8F" w:rsidRDefault="007C4392" w:rsidP="007C4392">
          <w:pPr>
            <w:pStyle w:val="Bijschrift"/>
            <w:tabs>
              <w:tab w:val="clear" w:pos="8505"/>
              <w:tab w:val="left" w:pos="9421"/>
            </w:tabs>
            <w:rPr>
              <w:b/>
              <w:bCs/>
            </w:rPr>
          </w:pPr>
          <w:r w:rsidRPr="001D4E8F">
            <w:rPr>
              <w:b/>
              <w:bCs/>
            </w:rPr>
            <w:fldChar w:fldCharType="begin"/>
          </w:r>
          <w:r w:rsidRPr="001D4E8F">
            <w:rPr>
              <w:b/>
              <w:bCs/>
            </w:rPr>
            <w:instrText xml:space="preserve"> PAGE </w:instrText>
          </w:r>
          <w:r w:rsidRPr="001D4E8F">
            <w:rPr>
              <w:b/>
              <w:bCs/>
            </w:rPr>
            <w:fldChar w:fldCharType="separate"/>
          </w:r>
          <w:r>
            <w:rPr>
              <w:b/>
              <w:bCs/>
            </w:rPr>
            <w:t>1</w:t>
          </w:r>
          <w:r w:rsidRPr="001D4E8F">
            <w:rPr>
              <w:b/>
              <w:bCs/>
            </w:rPr>
            <w:fldChar w:fldCharType="end"/>
          </w:r>
          <w:r w:rsidRPr="001D4E8F">
            <w:rPr>
              <w:b/>
              <w:bCs/>
            </w:rPr>
            <w:t>/</w:t>
          </w:r>
          <w:r w:rsidR="008E0730">
            <w:rPr>
              <w:b/>
              <w:bCs/>
            </w:rPr>
            <w:t>3</w:t>
          </w:r>
        </w:p>
      </w:tc>
    </w:tr>
  </w:tbl>
  <w:p w14:paraId="2781AF52" w14:textId="77777777" w:rsidR="007C4392" w:rsidRPr="00577DEF" w:rsidRDefault="007C4392" w:rsidP="007C4392">
    <w:pPr>
      <w:pStyle w:val="Voettekst"/>
      <w:tabs>
        <w:tab w:val="clear" w:pos="4320"/>
        <w:tab w:val="clear" w:pos="8640"/>
        <w:tab w:val="left" w:pos="1418"/>
        <w:tab w:val="left" w:pos="2835"/>
        <w:tab w:val="left" w:pos="9421"/>
      </w:tabs>
      <w:rPr>
        <w:b/>
        <w:bCs/>
      </w:rPr>
    </w:pPr>
  </w:p>
  <w:p w14:paraId="74AFE988" w14:textId="77777777" w:rsidR="007C4392" w:rsidRPr="007C4392" w:rsidRDefault="007C4392" w:rsidP="007C4392"/>
  <w:p w14:paraId="210D6478" w14:textId="77777777" w:rsidR="00A70510" w:rsidRDefault="00A70510" w:rsidP="00B82A9A">
    <w:pPr>
      <w:pStyle w:val="Voettekst"/>
      <w:tabs>
        <w:tab w:val="clear" w:pos="4320"/>
        <w:tab w:val="left" w:pos="1418"/>
        <w:tab w:val="left" w:pos="2835"/>
        <w:tab w:val="left" w:pos="8505"/>
      </w:tabs>
      <w:rPr>
        <w:b/>
        <w:bCs/>
      </w:rPr>
    </w:pPr>
  </w:p>
  <w:p w14:paraId="19D411E8" w14:textId="643ED965" w:rsidR="00A70510" w:rsidRPr="00577DEF" w:rsidRDefault="00A70510" w:rsidP="00B82A9A">
    <w:pPr>
      <w:pStyle w:val="Voettekst"/>
      <w:tabs>
        <w:tab w:val="clear" w:pos="4320"/>
        <w:tab w:val="left" w:pos="1418"/>
        <w:tab w:val="left" w:pos="2835"/>
        <w:tab w:val="left" w:pos="8505"/>
      </w:tabs>
      <w:rPr>
        <w:b/>
        <w:bCs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08153" w14:textId="77777777" w:rsidR="00A70510" w:rsidRPr="00A70510" w:rsidRDefault="00A70510" w:rsidP="006A34A0">
    <w:pPr>
      <w:pStyle w:val="Bijschrift"/>
      <w:pBdr>
        <w:top w:val="single" w:sz="4" w:space="1" w:color="EC6608" w:themeColor="accent2"/>
      </w:pBdr>
      <w:spacing w:line="240" w:lineRule="exact"/>
      <w:rPr>
        <w:sz w:val="20"/>
        <w:szCs w:val="20"/>
      </w:rPr>
    </w:pPr>
  </w:p>
  <w:p w14:paraId="0E7E2E0A" w14:textId="77777777" w:rsidR="00A70510" w:rsidRPr="00A70510" w:rsidRDefault="00A70510" w:rsidP="006A34A0">
    <w:pPr>
      <w:pStyle w:val="Bijschrift"/>
      <w:rPr>
        <w:b/>
        <w:bCs/>
        <w:sz w:val="20"/>
        <w:szCs w:val="20"/>
      </w:rPr>
    </w:pPr>
    <w:r>
      <w:rPr>
        <w:b/>
        <w:bCs/>
        <w:sz w:val="20"/>
        <w:szCs w:val="20"/>
      </w:rPr>
      <w:t>1 juli 2022</w:t>
    </w:r>
  </w:p>
  <w:p w14:paraId="19B8E3CB" w14:textId="77777777" w:rsidR="00A70510" w:rsidRPr="00A70510" w:rsidRDefault="00A70510" w:rsidP="006A34A0">
    <w:pPr>
      <w:rPr>
        <w:b/>
        <w:bCs/>
        <w:sz w:val="20"/>
        <w:szCs w:val="20"/>
      </w:rPr>
    </w:pPr>
    <w:r w:rsidRPr="00A70510">
      <w:rPr>
        <w:b/>
        <w:bCs/>
        <w:noProof/>
        <w:sz w:val="20"/>
        <w:szCs w:val="20"/>
      </w:rPr>
      <w:drawing>
        <wp:anchor distT="0" distB="0" distL="114300" distR="114300" simplePos="0" relativeHeight="251668479" behindDoc="1" locked="1" layoutInCell="1" allowOverlap="1" wp14:anchorId="2C669DFE" wp14:editId="77C7D331">
          <wp:simplePos x="0" y="0"/>
          <wp:positionH relativeFrom="page">
            <wp:posOffset>5978525</wp:posOffset>
          </wp:positionH>
          <wp:positionV relativeFrom="page">
            <wp:posOffset>10153015</wp:posOffset>
          </wp:positionV>
          <wp:extent cx="964565" cy="215900"/>
          <wp:effectExtent l="0" t="0" r="635" b="0"/>
          <wp:wrapNone/>
          <wp:docPr id="426807177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4565" cy="215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70510">
      <w:rPr>
        <w:b/>
        <w:bCs/>
        <w:sz w:val="20"/>
        <w:szCs w:val="20"/>
      </w:rPr>
      <w:t>Invullen naam opsteller of werkkamer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0532E" w14:textId="77777777" w:rsidR="007A38CB" w:rsidRDefault="007A38CB" w:rsidP="00A06882">
      <w:pPr>
        <w:rPr>
          <w:color w:val="EC6608" w:themeColor="accent2"/>
        </w:rPr>
      </w:pPr>
    </w:p>
    <w:p w14:paraId="3D54071E" w14:textId="77777777" w:rsidR="007A38CB" w:rsidRPr="003D5C0B" w:rsidRDefault="007A38CB" w:rsidP="00A06882">
      <w:pPr>
        <w:rPr>
          <w:color w:val="506B16"/>
        </w:rPr>
      </w:pPr>
      <w:r w:rsidRPr="008843FA">
        <w:rPr>
          <w:color w:val="EC6608" w:themeColor="accent2"/>
        </w:rPr>
        <w:separator/>
      </w:r>
    </w:p>
  </w:footnote>
  <w:footnote w:type="continuationSeparator" w:id="0">
    <w:p w14:paraId="6D9C1077" w14:textId="77777777" w:rsidR="007A38CB" w:rsidRDefault="007A38CB" w:rsidP="00A06882">
      <w:r w:rsidRPr="008843FA">
        <w:rPr>
          <w:color w:val="EC6608" w:themeColor="accent2"/>
        </w:rPr>
        <w:continuationSeparator/>
      </w:r>
    </w:p>
  </w:footnote>
  <w:footnote w:type="continuationNotice" w:id="1">
    <w:p w14:paraId="4013A766" w14:textId="77777777" w:rsidR="007A38CB" w:rsidRDefault="007A38C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27C5B" w14:textId="77777777" w:rsidR="003F5A42" w:rsidRDefault="003F5A42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389CD" w14:textId="77777777" w:rsidR="003F5A42" w:rsidRDefault="003F5A42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90DFF" w14:textId="77777777" w:rsidR="003F5A42" w:rsidRDefault="003F5A42">
    <w:pPr>
      <w:pStyle w:val="Kopteks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3265C" w14:textId="77777777" w:rsidR="007B536B" w:rsidRDefault="006A34A0">
    <w:pPr>
      <w:pStyle w:val="Koptekst"/>
    </w:pPr>
    <w:r>
      <w:rPr>
        <w:noProof/>
      </w:rPr>
      <w:drawing>
        <wp:anchor distT="0" distB="0" distL="114300" distR="114300" simplePos="0" relativeHeight="251665407" behindDoc="1" locked="1" layoutInCell="1" allowOverlap="1" wp14:anchorId="3817718E" wp14:editId="766C1B77">
          <wp:simplePos x="0" y="0"/>
          <wp:positionH relativeFrom="column">
            <wp:posOffset>3263900</wp:posOffset>
          </wp:positionH>
          <wp:positionV relativeFrom="page">
            <wp:posOffset>682625</wp:posOffset>
          </wp:positionV>
          <wp:extent cx="2159635" cy="406400"/>
          <wp:effectExtent l="0" t="0" r="0" b="0"/>
          <wp:wrapNone/>
          <wp:docPr id="112180808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59635" cy="40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57C80436"/>
    <w:lvl w:ilvl="0">
      <w:start w:val="1"/>
      <w:numFmt w:val="bullet"/>
      <w:pStyle w:val="Lijstopsomteken2"/>
      <w:lvlText w:val=""/>
      <w:lvlJc w:val="left"/>
      <w:pPr>
        <w:tabs>
          <w:tab w:val="num" w:pos="567"/>
        </w:tabs>
        <w:ind w:left="567" w:hanging="284"/>
      </w:pPr>
      <w:rPr>
        <w:rFonts w:ascii="Symbol" w:hAnsi="Symbol" w:hint="default"/>
        <w:color w:val="EC6608" w:themeColor="accent2"/>
      </w:rPr>
    </w:lvl>
  </w:abstractNum>
  <w:abstractNum w:abstractNumId="1" w15:restartNumberingAfterBreak="0">
    <w:nsid w:val="FFFFFF88"/>
    <w:multiLevelType w:val="singleLevel"/>
    <w:tmpl w:val="5032E902"/>
    <w:lvl w:ilvl="0">
      <w:start w:val="1"/>
      <w:numFmt w:val="decimal"/>
      <w:pStyle w:val="Lijstnummering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color w:val="EC6608" w:themeColor="accent2"/>
      </w:rPr>
    </w:lvl>
  </w:abstractNum>
  <w:abstractNum w:abstractNumId="2" w15:restartNumberingAfterBreak="0">
    <w:nsid w:val="FFFFFF89"/>
    <w:multiLevelType w:val="singleLevel"/>
    <w:tmpl w:val="D38675B2"/>
    <w:lvl w:ilvl="0">
      <w:start w:val="1"/>
      <w:numFmt w:val="bullet"/>
      <w:pStyle w:val="Lijstopsomteken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EC6608" w:themeColor="accent2"/>
      </w:rPr>
    </w:lvl>
  </w:abstractNum>
  <w:abstractNum w:abstractNumId="3" w15:restartNumberingAfterBreak="0">
    <w:nsid w:val="0F543501"/>
    <w:multiLevelType w:val="hybridMultilevel"/>
    <w:tmpl w:val="30AA773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901D8"/>
    <w:multiLevelType w:val="hybridMultilevel"/>
    <w:tmpl w:val="8368CDD8"/>
    <w:lvl w:ilvl="0" w:tplc="8B2C94D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EC6608" w:themeColor="accent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95F72"/>
    <w:multiLevelType w:val="hybridMultilevel"/>
    <w:tmpl w:val="1A4655F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C42CD9"/>
    <w:multiLevelType w:val="hybridMultilevel"/>
    <w:tmpl w:val="8624A5F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375FC5"/>
    <w:multiLevelType w:val="hybridMultilevel"/>
    <w:tmpl w:val="85EADCAA"/>
    <w:lvl w:ilvl="0" w:tplc="8B2C94D8">
      <w:start w:val="1"/>
      <w:numFmt w:val="bullet"/>
      <w:lvlText w:val=""/>
      <w:lvlJc w:val="left"/>
      <w:pPr>
        <w:ind w:left="766" w:hanging="360"/>
      </w:pPr>
      <w:rPr>
        <w:rFonts w:ascii="Symbol" w:eastAsiaTheme="minorHAnsi" w:hAnsi="Symbol" w:cstheme="minorBidi" w:hint="default"/>
        <w:color w:val="EC6608" w:themeColor="accent2"/>
      </w:rPr>
    </w:lvl>
    <w:lvl w:ilvl="1" w:tplc="0413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8" w15:restartNumberingAfterBreak="0">
    <w:nsid w:val="1AF27397"/>
    <w:multiLevelType w:val="hybridMultilevel"/>
    <w:tmpl w:val="76C60E9C"/>
    <w:lvl w:ilvl="0" w:tplc="0413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1C1B6187"/>
    <w:multiLevelType w:val="hybridMultilevel"/>
    <w:tmpl w:val="A7B8C74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124081"/>
    <w:multiLevelType w:val="hybridMultilevel"/>
    <w:tmpl w:val="7960F2EC"/>
    <w:lvl w:ilvl="0" w:tplc="72CECC34">
      <w:start w:val="27"/>
      <w:numFmt w:val="bullet"/>
      <w:lvlText w:val=""/>
      <w:lvlJc w:val="left"/>
      <w:pPr>
        <w:ind w:left="720" w:hanging="360"/>
      </w:pPr>
      <w:rPr>
        <w:rFonts w:ascii="Wingdings" w:eastAsia="Arial" w:hAnsi="Wingdings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7514F6"/>
    <w:multiLevelType w:val="hybridMultilevel"/>
    <w:tmpl w:val="E160E49C"/>
    <w:lvl w:ilvl="0" w:tplc="8B2C94D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EC6608" w:themeColor="accent2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312C32"/>
    <w:multiLevelType w:val="hybridMultilevel"/>
    <w:tmpl w:val="8A8EE05A"/>
    <w:lvl w:ilvl="0" w:tplc="0413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3EC25A38"/>
    <w:multiLevelType w:val="hybridMultilevel"/>
    <w:tmpl w:val="ACA6D30C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F3462CF"/>
    <w:multiLevelType w:val="hybridMultilevel"/>
    <w:tmpl w:val="B2D0656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466CD7"/>
    <w:multiLevelType w:val="hybridMultilevel"/>
    <w:tmpl w:val="B9FA1AC4"/>
    <w:lvl w:ilvl="0" w:tplc="4844ED56">
      <w:start w:val="27"/>
      <w:numFmt w:val="bullet"/>
      <w:lvlText w:val=""/>
      <w:lvlJc w:val="left"/>
      <w:pPr>
        <w:ind w:left="720" w:hanging="360"/>
      </w:pPr>
      <w:rPr>
        <w:rFonts w:ascii="Wingdings" w:eastAsia="Arial" w:hAnsi="Wingdings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D872E2"/>
    <w:multiLevelType w:val="hybridMultilevel"/>
    <w:tmpl w:val="192279F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FC5D58"/>
    <w:multiLevelType w:val="hybridMultilevel"/>
    <w:tmpl w:val="F6F231BC"/>
    <w:lvl w:ilvl="0" w:tplc="542A24F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F62622"/>
    <w:multiLevelType w:val="multilevel"/>
    <w:tmpl w:val="6978B024"/>
    <w:lvl w:ilvl="0">
      <w:start w:val="1"/>
      <w:numFmt w:val="decimal"/>
      <w:pStyle w:val="Kop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none"/>
      <w:pStyle w:val="Kop4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Kop5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Kop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Kop7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Kop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Kop9"/>
      <w:lvlText w:val=""/>
      <w:lvlJc w:val="left"/>
      <w:pPr>
        <w:ind w:left="0" w:firstLine="0"/>
      </w:pPr>
      <w:rPr>
        <w:rFonts w:hint="default"/>
      </w:rPr>
    </w:lvl>
  </w:abstractNum>
  <w:num w:numId="1" w16cid:durableId="470444949">
    <w:abstractNumId w:val="1"/>
  </w:num>
  <w:num w:numId="2" w16cid:durableId="2088647715">
    <w:abstractNumId w:val="0"/>
  </w:num>
  <w:num w:numId="3" w16cid:durableId="1463771261">
    <w:abstractNumId w:val="2"/>
  </w:num>
  <w:num w:numId="4" w16cid:durableId="149760755">
    <w:abstractNumId w:val="18"/>
  </w:num>
  <w:num w:numId="5" w16cid:durableId="176803887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03673074">
    <w:abstractNumId w:val="12"/>
  </w:num>
  <w:num w:numId="7" w16cid:durableId="1136995223">
    <w:abstractNumId w:val="8"/>
  </w:num>
  <w:num w:numId="8" w16cid:durableId="357893201">
    <w:abstractNumId w:val="5"/>
  </w:num>
  <w:num w:numId="9" w16cid:durableId="1055928490">
    <w:abstractNumId w:val="17"/>
  </w:num>
  <w:num w:numId="10" w16cid:durableId="714351205">
    <w:abstractNumId w:val="16"/>
  </w:num>
  <w:num w:numId="11" w16cid:durableId="1544515448">
    <w:abstractNumId w:val="3"/>
  </w:num>
  <w:num w:numId="12" w16cid:durableId="983311147">
    <w:abstractNumId w:val="4"/>
  </w:num>
  <w:num w:numId="13" w16cid:durableId="1489708915">
    <w:abstractNumId w:val="11"/>
  </w:num>
  <w:num w:numId="14" w16cid:durableId="1771466286">
    <w:abstractNumId w:val="7"/>
  </w:num>
  <w:num w:numId="15" w16cid:durableId="23872266">
    <w:abstractNumId w:val="9"/>
  </w:num>
  <w:num w:numId="16" w16cid:durableId="241455704">
    <w:abstractNumId w:val="10"/>
  </w:num>
  <w:num w:numId="17" w16cid:durableId="9110101">
    <w:abstractNumId w:val="15"/>
  </w:num>
  <w:num w:numId="18" w16cid:durableId="101345858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47010502">
    <w:abstractNumId w:val="18"/>
  </w:num>
  <w:num w:numId="20" w16cid:durableId="114182252">
    <w:abstractNumId w:val="6"/>
  </w:num>
  <w:num w:numId="21" w16cid:durableId="1638759787">
    <w:abstractNumId w:val="14"/>
  </w:num>
  <w:num w:numId="22" w16cid:durableId="1395011207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9"/>
  <w:hyphenationZone w:val="425"/>
  <w:drawingGridHorizontalSpacing w:val="284"/>
  <w:drawingGridVerticalSpacing w:val="284"/>
  <w:doNotUseMarginsForDrawingGridOrigin/>
  <w:drawingGridHorizontalOrigin w:val="720"/>
  <w:drawingGridVerticalOrigin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acDisableGlyphATSUI" w:val="0"/>
  </w:docVars>
  <w:rsids>
    <w:rsidRoot w:val="00A65B10"/>
    <w:rsid w:val="0000387C"/>
    <w:rsid w:val="00010E99"/>
    <w:rsid w:val="0001141C"/>
    <w:rsid w:val="00013655"/>
    <w:rsid w:val="00020CF4"/>
    <w:rsid w:val="00020D10"/>
    <w:rsid w:val="00021908"/>
    <w:rsid w:val="000220DA"/>
    <w:rsid w:val="00025A31"/>
    <w:rsid w:val="0003479B"/>
    <w:rsid w:val="0003626E"/>
    <w:rsid w:val="00043E9A"/>
    <w:rsid w:val="00045BBB"/>
    <w:rsid w:val="0004605A"/>
    <w:rsid w:val="00050EA9"/>
    <w:rsid w:val="00061D59"/>
    <w:rsid w:val="00062592"/>
    <w:rsid w:val="00064778"/>
    <w:rsid w:val="00080A1A"/>
    <w:rsid w:val="00080AA1"/>
    <w:rsid w:val="0009371C"/>
    <w:rsid w:val="000A52E4"/>
    <w:rsid w:val="000A5C50"/>
    <w:rsid w:val="000B172C"/>
    <w:rsid w:val="000B6585"/>
    <w:rsid w:val="000D4DA9"/>
    <w:rsid w:val="000D7823"/>
    <w:rsid w:val="000E616D"/>
    <w:rsid w:val="000F289F"/>
    <w:rsid w:val="001025ED"/>
    <w:rsid w:val="00105A29"/>
    <w:rsid w:val="00106158"/>
    <w:rsid w:val="00110C3C"/>
    <w:rsid w:val="00112847"/>
    <w:rsid w:val="00126D70"/>
    <w:rsid w:val="00130A57"/>
    <w:rsid w:val="00133EBC"/>
    <w:rsid w:val="001404A6"/>
    <w:rsid w:val="00140F96"/>
    <w:rsid w:val="00157B44"/>
    <w:rsid w:val="00171113"/>
    <w:rsid w:val="001712B0"/>
    <w:rsid w:val="00177DFD"/>
    <w:rsid w:val="00183295"/>
    <w:rsid w:val="00193003"/>
    <w:rsid w:val="001B3C43"/>
    <w:rsid w:val="001C0C62"/>
    <w:rsid w:val="001C59BB"/>
    <w:rsid w:val="001D4E8F"/>
    <w:rsid w:val="001E0792"/>
    <w:rsid w:val="001E58A6"/>
    <w:rsid w:val="001E7BC6"/>
    <w:rsid w:val="001F373D"/>
    <w:rsid w:val="001F7BEA"/>
    <w:rsid w:val="00200C20"/>
    <w:rsid w:val="00213944"/>
    <w:rsid w:val="0022364E"/>
    <w:rsid w:val="00224659"/>
    <w:rsid w:val="0022694C"/>
    <w:rsid w:val="00230E65"/>
    <w:rsid w:val="002366D9"/>
    <w:rsid w:val="00237654"/>
    <w:rsid w:val="00246FE2"/>
    <w:rsid w:val="002638C6"/>
    <w:rsid w:val="002711AD"/>
    <w:rsid w:val="00280308"/>
    <w:rsid w:val="002C6B3E"/>
    <w:rsid w:val="002E204A"/>
    <w:rsid w:val="002E2505"/>
    <w:rsid w:val="002E3EF0"/>
    <w:rsid w:val="002E6B72"/>
    <w:rsid w:val="002E70A1"/>
    <w:rsid w:val="003049BD"/>
    <w:rsid w:val="003067FF"/>
    <w:rsid w:val="00313F4A"/>
    <w:rsid w:val="00322BAB"/>
    <w:rsid w:val="00323EC6"/>
    <w:rsid w:val="003273B3"/>
    <w:rsid w:val="0033332B"/>
    <w:rsid w:val="00336AFD"/>
    <w:rsid w:val="003526CD"/>
    <w:rsid w:val="00352B26"/>
    <w:rsid w:val="003563C1"/>
    <w:rsid w:val="00356B6B"/>
    <w:rsid w:val="00356D93"/>
    <w:rsid w:val="00357330"/>
    <w:rsid w:val="00360D22"/>
    <w:rsid w:val="00361FB5"/>
    <w:rsid w:val="00362440"/>
    <w:rsid w:val="00381FCB"/>
    <w:rsid w:val="00383E0A"/>
    <w:rsid w:val="0039543C"/>
    <w:rsid w:val="003A0068"/>
    <w:rsid w:val="003A603E"/>
    <w:rsid w:val="003B081D"/>
    <w:rsid w:val="003B4D75"/>
    <w:rsid w:val="003C4049"/>
    <w:rsid w:val="003C5D5E"/>
    <w:rsid w:val="003D1E84"/>
    <w:rsid w:val="003D4B12"/>
    <w:rsid w:val="003D5C0B"/>
    <w:rsid w:val="003E1657"/>
    <w:rsid w:val="003F057F"/>
    <w:rsid w:val="003F5A42"/>
    <w:rsid w:val="00400581"/>
    <w:rsid w:val="0040124D"/>
    <w:rsid w:val="004145D6"/>
    <w:rsid w:val="00416AC0"/>
    <w:rsid w:val="004354C4"/>
    <w:rsid w:val="0044089A"/>
    <w:rsid w:val="00445352"/>
    <w:rsid w:val="00453D98"/>
    <w:rsid w:val="00457BD6"/>
    <w:rsid w:val="00464658"/>
    <w:rsid w:val="00487F4B"/>
    <w:rsid w:val="004B0D98"/>
    <w:rsid w:val="004B58EA"/>
    <w:rsid w:val="004C0B56"/>
    <w:rsid w:val="004D05C1"/>
    <w:rsid w:val="004D0B5F"/>
    <w:rsid w:val="004D4EFF"/>
    <w:rsid w:val="004E3997"/>
    <w:rsid w:val="004E3ABB"/>
    <w:rsid w:val="004F3C46"/>
    <w:rsid w:val="004F5B28"/>
    <w:rsid w:val="005030CF"/>
    <w:rsid w:val="00511509"/>
    <w:rsid w:val="00512195"/>
    <w:rsid w:val="00513601"/>
    <w:rsid w:val="005163D3"/>
    <w:rsid w:val="005212B0"/>
    <w:rsid w:val="00540AEE"/>
    <w:rsid w:val="005435FE"/>
    <w:rsid w:val="005559DD"/>
    <w:rsid w:val="00557275"/>
    <w:rsid w:val="00560CB3"/>
    <w:rsid w:val="0057268B"/>
    <w:rsid w:val="00577DEF"/>
    <w:rsid w:val="00584024"/>
    <w:rsid w:val="00585F7E"/>
    <w:rsid w:val="0059216C"/>
    <w:rsid w:val="005C7C04"/>
    <w:rsid w:val="005D01D4"/>
    <w:rsid w:val="005D2071"/>
    <w:rsid w:val="005D46A7"/>
    <w:rsid w:val="005E0789"/>
    <w:rsid w:val="005E582D"/>
    <w:rsid w:val="005F3E23"/>
    <w:rsid w:val="006055AD"/>
    <w:rsid w:val="006115A7"/>
    <w:rsid w:val="00623A37"/>
    <w:rsid w:val="00625E50"/>
    <w:rsid w:val="006318C9"/>
    <w:rsid w:val="006442F2"/>
    <w:rsid w:val="00645676"/>
    <w:rsid w:val="00645B08"/>
    <w:rsid w:val="006654AE"/>
    <w:rsid w:val="00670E40"/>
    <w:rsid w:val="00675D0F"/>
    <w:rsid w:val="00677A7E"/>
    <w:rsid w:val="00685C5C"/>
    <w:rsid w:val="006947D4"/>
    <w:rsid w:val="00697CEE"/>
    <w:rsid w:val="006A2DBB"/>
    <w:rsid w:val="006A34A0"/>
    <w:rsid w:val="006A3A86"/>
    <w:rsid w:val="006A4622"/>
    <w:rsid w:val="006C50FA"/>
    <w:rsid w:val="006C735A"/>
    <w:rsid w:val="006E5594"/>
    <w:rsid w:val="006E55EA"/>
    <w:rsid w:val="006F4780"/>
    <w:rsid w:val="006F7A76"/>
    <w:rsid w:val="00703D46"/>
    <w:rsid w:val="0071274A"/>
    <w:rsid w:val="00713AFF"/>
    <w:rsid w:val="00720278"/>
    <w:rsid w:val="00725446"/>
    <w:rsid w:val="007274DB"/>
    <w:rsid w:val="00735650"/>
    <w:rsid w:val="007478C0"/>
    <w:rsid w:val="00755B24"/>
    <w:rsid w:val="00757C0F"/>
    <w:rsid w:val="00766446"/>
    <w:rsid w:val="00792043"/>
    <w:rsid w:val="0079377C"/>
    <w:rsid w:val="007A38CB"/>
    <w:rsid w:val="007A5D5C"/>
    <w:rsid w:val="007B36AC"/>
    <w:rsid w:val="007B4E04"/>
    <w:rsid w:val="007B536B"/>
    <w:rsid w:val="007C1174"/>
    <w:rsid w:val="007C2815"/>
    <w:rsid w:val="007C4392"/>
    <w:rsid w:val="007D2063"/>
    <w:rsid w:val="007E4E47"/>
    <w:rsid w:val="007F4B02"/>
    <w:rsid w:val="007F5725"/>
    <w:rsid w:val="007F6025"/>
    <w:rsid w:val="007F6C93"/>
    <w:rsid w:val="007F7A88"/>
    <w:rsid w:val="00805056"/>
    <w:rsid w:val="0081004C"/>
    <w:rsid w:val="00812B52"/>
    <w:rsid w:val="00823316"/>
    <w:rsid w:val="0082527B"/>
    <w:rsid w:val="008349B6"/>
    <w:rsid w:val="008369BA"/>
    <w:rsid w:val="00842A06"/>
    <w:rsid w:val="0084670A"/>
    <w:rsid w:val="00850ADF"/>
    <w:rsid w:val="008612E7"/>
    <w:rsid w:val="00871F01"/>
    <w:rsid w:val="0087555B"/>
    <w:rsid w:val="008843FA"/>
    <w:rsid w:val="00890DC7"/>
    <w:rsid w:val="008B4F78"/>
    <w:rsid w:val="008C2472"/>
    <w:rsid w:val="008C7C36"/>
    <w:rsid w:val="008D1D45"/>
    <w:rsid w:val="008D3162"/>
    <w:rsid w:val="008D4E82"/>
    <w:rsid w:val="008E0730"/>
    <w:rsid w:val="008E5F06"/>
    <w:rsid w:val="008E7895"/>
    <w:rsid w:val="008F27CF"/>
    <w:rsid w:val="008F4771"/>
    <w:rsid w:val="00902C76"/>
    <w:rsid w:val="0092020D"/>
    <w:rsid w:val="00920440"/>
    <w:rsid w:val="00925266"/>
    <w:rsid w:val="00940CDE"/>
    <w:rsid w:val="009441AC"/>
    <w:rsid w:val="00955825"/>
    <w:rsid w:val="00961542"/>
    <w:rsid w:val="009649F8"/>
    <w:rsid w:val="00971F8B"/>
    <w:rsid w:val="00974700"/>
    <w:rsid w:val="00980D40"/>
    <w:rsid w:val="00983C02"/>
    <w:rsid w:val="00992897"/>
    <w:rsid w:val="009941AC"/>
    <w:rsid w:val="009A0F0D"/>
    <w:rsid w:val="009A5B1B"/>
    <w:rsid w:val="009B3C4B"/>
    <w:rsid w:val="009B45C7"/>
    <w:rsid w:val="009B76B4"/>
    <w:rsid w:val="009C667A"/>
    <w:rsid w:val="009D1006"/>
    <w:rsid w:val="009D5BF6"/>
    <w:rsid w:val="009E5034"/>
    <w:rsid w:val="00A06882"/>
    <w:rsid w:val="00A13890"/>
    <w:rsid w:val="00A13BB1"/>
    <w:rsid w:val="00A14B21"/>
    <w:rsid w:val="00A16847"/>
    <w:rsid w:val="00A16A29"/>
    <w:rsid w:val="00A25767"/>
    <w:rsid w:val="00A2678D"/>
    <w:rsid w:val="00A3088A"/>
    <w:rsid w:val="00A54BC0"/>
    <w:rsid w:val="00A65B10"/>
    <w:rsid w:val="00A66766"/>
    <w:rsid w:val="00A67751"/>
    <w:rsid w:val="00A70510"/>
    <w:rsid w:val="00A70E86"/>
    <w:rsid w:val="00A7301C"/>
    <w:rsid w:val="00A73DE3"/>
    <w:rsid w:val="00A7523C"/>
    <w:rsid w:val="00A75472"/>
    <w:rsid w:val="00A75D20"/>
    <w:rsid w:val="00A85340"/>
    <w:rsid w:val="00A91EE6"/>
    <w:rsid w:val="00A94DF1"/>
    <w:rsid w:val="00AA229F"/>
    <w:rsid w:val="00AA44E5"/>
    <w:rsid w:val="00AA5C3A"/>
    <w:rsid w:val="00AB4664"/>
    <w:rsid w:val="00AB612A"/>
    <w:rsid w:val="00AC09F7"/>
    <w:rsid w:val="00AC72B1"/>
    <w:rsid w:val="00AD1330"/>
    <w:rsid w:val="00AD502A"/>
    <w:rsid w:val="00AD643A"/>
    <w:rsid w:val="00AD75DD"/>
    <w:rsid w:val="00AE67A1"/>
    <w:rsid w:val="00AF1BA4"/>
    <w:rsid w:val="00B11903"/>
    <w:rsid w:val="00B173CD"/>
    <w:rsid w:val="00B17F82"/>
    <w:rsid w:val="00B21CB5"/>
    <w:rsid w:val="00B22744"/>
    <w:rsid w:val="00B23742"/>
    <w:rsid w:val="00B24D51"/>
    <w:rsid w:val="00B30490"/>
    <w:rsid w:val="00B3626F"/>
    <w:rsid w:val="00B43A97"/>
    <w:rsid w:val="00B440FF"/>
    <w:rsid w:val="00B46F1B"/>
    <w:rsid w:val="00B56BBD"/>
    <w:rsid w:val="00B56D30"/>
    <w:rsid w:val="00B604AA"/>
    <w:rsid w:val="00B618CB"/>
    <w:rsid w:val="00B76D4F"/>
    <w:rsid w:val="00B775FE"/>
    <w:rsid w:val="00B82A9A"/>
    <w:rsid w:val="00B835BE"/>
    <w:rsid w:val="00B857DB"/>
    <w:rsid w:val="00B86424"/>
    <w:rsid w:val="00B90171"/>
    <w:rsid w:val="00B96A65"/>
    <w:rsid w:val="00BA1B48"/>
    <w:rsid w:val="00BA4BC6"/>
    <w:rsid w:val="00BC3CB1"/>
    <w:rsid w:val="00BD29AF"/>
    <w:rsid w:val="00BD420E"/>
    <w:rsid w:val="00BE520C"/>
    <w:rsid w:val="00C140DB"/>
    <w:rsid w:val="00C37017"/>
    <w:rsid w:val="00C401F4"/>
    <w:rsid w:val="00C46FB3"/>
    <w:rsid w:val="00C47A7A"/>
    <w:rsid w:val="00C50EC9"/>
    <w:rsid w:val="00C5438E"/>
    <w:rsid w:val="00C64FEA"/>
    <w:rsid w:val="00C8059A"/>
    <w:rsid w:val="00C80D37"/>
    <w:rsid w:val="00C81FC4"/>
    <w:rsid w:val="00C8297A"/>
    <w:rsid w:val="00C846F0"/>
    <w:rsid w:val="00C87252"/>
    <w:rsid w:val="00C91AEE"/>
    <w:rsid w:val="00C97067"/>
    <w:rsid w:val="00CA6CC3"/>
    <w:rsid w:val="00CA712C"/>
    <w:rsid w:val="00CB4969"/>
    <w:rsid w:val="00CB738B"/>
    <w:rsid w:val="00CC53A0"/>
    <w:rsid w:val="00CD0BED"/>
    <w:rsid w:val="00CE103A"/>
    <w:rsid w:val="00CE5C26"/>
    <w:rsid w:val="00CF0C15"/>
    <w:rsid w:val="00CF3B4B"/>
    <w:rsid w:val="00CF6CA3"/>
    <w:rsid w:val="00D019FC"/>
    <w:rsid w:val="00D06C75"/>
    <w:rsid w:val="00D07CB7"/>
    <w:rsid w:val="00D07E7D"/>
    <w:rsid w:val="00D1225F"/>
    <w:rsid w:val="00D17F6B"/>
    <w:rsid w:val="00D220E7"/>
    <w:rsid w:val="00D24BF6"/>
    <w:rsid w:val="00D32617"/>
    <w:rsid w:val="00D4273A"/>
    <w:rsid w:val="00D60470"/>
    <w:rsid w:val="00D757B4"/>
    <w:rsid w:val="00D808F3"/>
    <w:rsid w:val="00D82E67"/>
    <w:rsid w:val="00D90DAB"/>
    <w:rsid w:val="00D95176"/>
    <w:rsid w:val="00D97597"/>
    <w:rsid w:val="00DB5727"/>
    <w:rsid w:val="00DB7EB1"/>
    <w:rsid w:val="00DC40FA"/>
    <w:rsid w:val="00DD6E47"/>
    <w:rsid w:val="00DD764A"/>
    <w:rsid w:val="00DE13A7"/>
    <w:rsid w:val="00DE5EBF"/>
    <w:rsid w:val="00DF74E9"/>
    <w:rsid w:val="00DF7B9F"/>
    <w:rsid w:val="00E044B7"/>
    <w:rsid w:val="00E048A1"/>
    <w:rsid w:val="00E110ED"/>
    <w:rsid w:val="00E20075"/>
    <w:rsid w:val="00E2184E"/>
    <w:rsid w:val="00E2397B"/>
    <w:rsid w:val="00E269FA"/>
    <w:rsid w:val="00E37F8F"/>
    <w:rsid w:val="00E44823"/>
    <w:rsid w:val="00E5711C"/>
    <w:rsid w:val="00E605FA"/>
    <w:rsid w:val="00E61D99"/>
    <w:rsid w:val="00E67B65"/>
    <w:rsid w:val="00E80718"/>
    <w:rsid w:val="00E824B3"/>
    <w:rsid w:val="00E852FC"/>
    <w:rsid w:val="00E94386"/>
    <w:rsid w:val="00E96A46"/>
    <w:rsid w:val="00E97D3B"/>
    <w:rsid w:val="00EA6567"/>
    <w:rsid w:val="00EB49F9"/>
    <w:rsid w:val="00EB5D6A"/>
    <w:rsid w:val="00EC1E72"/>
    <w:rsid w:val="00EC43A4"/>
    <w:rsid w:val="00EC7DDA"/>
    <w:rsid w:val="00ED7F06"/>
    <w:rsid w:val="00EF0890"/>
    <w:rsid w:val="00EF7A6F"/>
    <w:rsid w:val="00F276D6"/>
    <w:rsid w:val="00F31F49"/>
    <w:rsid w:val="00F34EDE"/>
    <w:rsid w:val="00F60E47"/>
    <w:rsid w:val="00F61B8A"/>
    <w:rsid w:val="00F674D0"/>
    <w:rsid w:val="00F67570"/>
    <w:rsid w:val="00F67EFE"/>
    <w:rsid w:val="00F710E4"/>
    <w:rsid w:val="00F91001"/>
    <w:rsid w:val="00F91106"/>
    <w:rsid w:val="00F94DCC"/>
    <w:rsid w:val="00FA0E48"/>
    <w:rsid w:val="00FB1CB0"/>
    <w:rsid w:val="00FB1DAF"/>
    <w:rsid w:val="00FB4446"/>
    <w:rsid w:val="00FC137E"/>
    <w:rsid w:val="00FC518F"/>
    <w:rsid w:val="00FC58F9"/>
    <w:rsid w:val="00FC6AFE"/>
    <w:rsid w:val="00FE1961"/>
    <w:rsid w:val="00FE2C1D"/>
    <w:rsid w:val="00FE32EA"/>
    <w:rsid w:val="00FF2E0C"/>
    <w:rsid w:val="00FF39FC"/>
    <w:rsid w:val="00FF570C"/>
    <w:rsid w:val="00FF7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4050F53"/>
  <w15:docId w15:val="{78F7E143-7EDD-4363-AA48-6D3AB3452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qFormat="1"/>
    <w:lsdException w:name="heading 6" w:semiHidden="1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A6567"/>
    <w:pPr>
      <w:adjustRightInd w:val="0"/>
      <w:snapToGrid w:val="0"/>
      <w:spacing w:after="0" w:line="260" w:lineRule="atLeast"/>
    </w:pPr>
    <w:rPr>
      <w:color w:val="2F1351" w:themeColor="accent1"/>
      <w:kern w:val="16"/>
      <w:szCs w:val="24"/>
    </w:rPr>
  </w:style>
  <w:style w:type="paragraph" w:styleId="Kop1">
    <w:name w:val="heading 1"/>
    <w:basedOn w:val="Standaard"/>
    <w:next w:val="Standaard"/>
    <w:link w:val="Kop1Char"/>
    <w:qFormat/>
    <w:rsid w:val="00020CF4"/>
    <w:pPr>
      <w:keepNext/>
      <w:keepLines/>
      <w:numPr>
        <w:numId w:val="4"/>
      </w:numPr>
      <w:outlineLvl w:val="0"/>
    </w:pPr>
    <w:rPr>
      <w:rFonts w:asciiTheme="majorHAnsi" w:eastAsiaTheme="majorEastAsia" w:hAnsiTheme="majorHAnsi" w:cstheme="majorBidi"/>
      <w:b/>
      <w:bCs/>
      <w:sz w:val="44"/>
      <w:szCs w:val="46"/>
    </w:rPr>
  </w:style>
  <w:style w:type="paragraph" w:styleId="Kop2">
    <w:name w:val="heading 2"/>
    <w:basedOn w:val="Standaard"/>
    <w:next w:val="Standaard"/>
    <w:link w:val="Kop2Char"/>
    <w:qFormat/>
    <w:rsid w:val="00D4273A"/>
    <w:pPr>
      <w:keepNext/>
      <w:keepLines/>
      <w:numPr>
        <w:ilvl w:val="1"/>
        <w:numId w:val="4"/>
      </w:numPr>
      <w:outlineLvl w:val="1"/>
    </w:pPr>
    <w:rPr>
      <w:rFonts w:asciiTheme="majorHAnsi" w:eastAsiaTheme="majorEastAsia" w:hAnsiTheme="majorHAnsi" w:cstheme="majorBidi"/>
      <w:b/>
      <w:bCs/>
      <w:color w:val="EC6608" w:themeColor="accent2"/>
      <w:sz w:val="30"/>
      <w:szCs w:val="30"/>
    </w:rPr>
  </w:style>
  <w:style w:type="paragraph" w:styleId="Kop3">
    <w:name w:val="heading 3"/>
    <w:basedOn w:val="Standaard"/>
    <w:next w:val="Standaard"/>
    <w:link w:val="Kop3Char"/>
    <w:qFormat/>
    <w:rsid w:val="00D4273A"/>
    <w:pPr>
      <w:keepNext/>
      <w:keepLines/>
      <w:numPr>
        <w:ilvl w:val="2"/>
        <w:numId w:val="4"/>
      </w:numPr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Kop4">
    <w:name w:val="heading 4"/>
    <w:basedOn w:val="Standaard"/>
    <w:next w:val="Standaard"/>
    <w:link w:val="Kop4Char"/>
    <w:qFormat/>
    <w:rsid w:val="00971F8B"/>
    <w:pPr>
      <w:keepNext/>
      <w:keepLines/>
      <w:numPr>
        <w:ilvl w:val="3"/>
        <w:numId w:val="4"/>
      </w:numPr>
      <w:outlineLvl w:val="3"/>
    </w:pPr>
    <w:rPr>
      <w:rFonts w:asciiTheme="majorHAnsi" w:eastAsiaTheme="majorEastAsia" w:hAnsiTheme="majorHAnsi" w:cstheme="majorBidi"/>
      <w:b/>
      <w:bCs/>
      <w:iCs/>
      <w:color w:val="EC6608" w:themeColor="accent2"/>
    </w:rPr>
  </w:style>
  <w:style w:type="paragraph" w:styleId="Kop5">
    <w:name w:val="heading 5"/>
    <w:basedOn w:val="Standaard"/>
    <w:next w:val="Standaard"/>
    <w:link w:val="Kop5Char"/>
    <w:qFormat/>
    <w:rsid w:val="006A4622"/>
    <w:pPr>
      <w:keepNext/>
      <w:keepLines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30E3C" w:themeColor="accent1" w:themeShade="BF"/>
    </w:rPr>
  </w:style>
  <w:style w:type="paragraph" w:styleId="Kop6">
    <w:name w:val="heading 6"/>
    <w:basedOn w:val="Standaard"/>
    <w:next w:val="Standaard"/>
    <w:link w:val="Kop6Char"/>
    <w:qFormat/>
    <w:rsid w:val="006A4622"/>
    <w:pPr>
      <w:keepNext/>
      <w:keepLines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70928" w:themeColor="accent1" w:themeShade="7F"/>
    </w:rPr>
  </w:style>
  <w:style w:type="paragraph" w:styleId="Kop7">
    <w:name w:val="heading 7"/>
    <w:basedOn w:val="Standaard"/>
    <w:next w:val="Standaard"/>
    <w:link w:val="Kop7Char"/>
    <w:unhideWhenUsed/>
    <w:qFormat/>
    <w:rsid w:val="006A4622"/>
    <w:pPr>
      <w:keepNext/>
      <w:keepLines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70928" w:themeColor="accent1" w:themeShade="7F"/>
    </w:rPr>
  </w:style>
  <w:style w:type="paragraph" w:styleId="Kop8">
    <w:name w:val="heading 8"/>
    <w:basedOn w:val="Standaard"/>
    <w:next w:val="Standaard"/>
    <w:link w:val="Kop8Char"/>
    <w:unhideWhenUsed/>
    <w:qFormat/>
    <w:rsid w:val="006A4622"/>
    <w:pPr>
      <w:keepNext/>
      <w:keepLines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nhideWhenUsed/>
    <w:qFormat/>
    <w:rsid w:val="006A4622"/>
    <w:pPr>
      <w:keepNext/>
      <w:keepLines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080A1A"/>
    <w:pPr>
      <w:spacing w:after="0" w:line="240" w:lineRule="auto"/>
    </w:pPr>
    <w:tblPr>
      <w:tblBorders>
        <w:top w:val="single" w:sz="2" w:space="0" w:color="506B16"/>
        <w:left w:val="single" w:sz="2" w:space="0" w:color="506B16"/>
        <w:bottom w:val="single" w:sz="2" w:space="0" w:color="506B16"/>
        <w:right w:val="single" w:sz="2" w:space="0" w:color="506B16"/>
        <w:insideH w:val="single" w:sz="2" w:space="0" w:color="506B16"/>
        <w:insideV w:val="single" w:sz="2" w:space="0" w:color="506B16"/>
      </w:tblBorders>
    </w:tblPr>
    <w:tblStylePr w:type="firstRow">
      <w:pPr>
        <w:jc w:val="left"/>
      </w:pPr>
      <w:rPr>
        <w:b/>
        <w:color w:val="506B16"/>
      </w:rPr>
      <w:tblPr/>
      <w:tcPr>
        <w:tcBorders>
          <w:top w:val="single" w:sz="4" w:space="0" w:color="506B16"/>
          <w:left w:val="single" w:sz="4" w:space="0" w:color="506B16"/>
          <w:bottom w:val="single" w:sz="4" w:space="0" w:color="506B16"/>
          <w:right w:val="single" w:sz="4" w:space="0" w:color="506B16"/>
          <w:insideH w:val="single" w:sz="4" w:space="0" w:color="506B16"/>
          <w:insideV w:val="single" w:sz="4" w:space="0" w:color="506B16"/>
        </w:tcBorders>
      </w:tcPr>
    </w:tblStylePr>
    <w:tblStylePr w:type="nwCell">
      <w:rPr>
        <w:b/>
      </w:rPr>
    </w:tblStylePr>
  </w:style>
  <w:style w:type="paragraph" w:styleId="Ballontekst">
    <w:name w:val="Balloon Text"/>
    <w:basedOn w:val="Standaard"/>
    <w:link w:val="BallontekstChar"/>
    <w:uiPriority w:val="99"/>
    <w:semiHidden/>
    <w:rsid w:val="006C735A"/>
    <w:pPr>
      <w:spacing w:line="240" w:lineRule="auto"/>
    </w:pPr>
    <w:rPr>
      <w:rFonts w:ascii="Lucida Grande" w:hAnsi="Lucida Grande" w:cs="Lucida Grande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57275"/>
    <w:rPr>
      <w:rFonts w:ascii="Lucida Grande" w:hAnsi="Lucida Grande" w:cs="Lucida Grande"/>
      <w:sz w:val="18"/>
      <w:szCs w:val="18"/>
    </w:rPr>
  </w:style>
  <w:style w:type="character" w:customStyle="1" w:styleId="Kop2Char">
    <w:name w:val="Kop 2 Char"/>
    <w:basedOn w:val="Standaardalinea-lettertype"/>
    <w:link w:val="Kop2"/>
    <w:rsid w:val="00D4273A"/>
    <w:rPr>
      <w:rFonts w:asciiTheme="majorHAnsi" w:eastAsiaTheme="majorEastAsia" w:hAnsiTheme="majorHAnsi" w:cstheme="majorBidi"/>
      <w:b/>
      <w:bCs/>
      <w:color w:val="EC6608" w:themeColor="accent2"/>
      <w:kern w:val="16"/>
      <w:sz w:val="30"/>
      <w:szCs w:val="30"/>
    </w:rPr>
  </w:style>
  <w:style w:type="character" w:customStyle="1" w:styleId="Kop3Char">
    <w:name w:val="Kop 3 Char"/>
    <w:basedOn w:val="Standaardalinea-lettertype"/>
    <w:link w:val="Kop3"/>
    <w:rsid w:val="00D4273A"/>
    <w:rPr>
      <w:rFonts w:asciiTheme="majorHAnsi" w:eastAsiaTheme="majorEastAsia" w:hAnsiTheme="majorHAnsi" w:cstheme="majorBidi"/>
      <w:b/>
      <w:bCs/>
      <w:color w:val="2F1351" w:themeColor="accent1"/>
      <w:kern w:val="16"/>
      <w:sz w:val="26"/>
      <w:szCs w:val="26"/>
    </w:rPr>
  </w:style>
  <w:style w:type="character" w:customStyle="1" w:styleId="Kop4Char">
    <w:name w:val="Kop 4 Char"/>
    <w:basedOn w:val="Standaardalinea-lettertype"/>
    <w:link w:val="Kop4"/>
    <w:rsid w:val="00971F8B"/>
    <w:rPr>
      <w:rFonts w:asciiTheme="majorHAnsi" w:eastAsiaTheme="majorEastAsia" w:hAnsiTheme="majorHAnsi" w:cstheme="majorBidi"/>
      <w:b/>
      <w:bCs/>
      <w:iCs/>
      <w:color w:val="EC6608" w:themeColor="accent2"/>
      <w:kern w:val="16"/>
      <w:szCs w:val="24"/>
    </w:rPr>
  </w:style>
  <w:style w:type="paragraph" w:styleId="Titel">
    <w:name w:val="Title"/>
    <w:basedOn w:val="Standaard"/>
    <w:next w:val="Standaard"/>
    <w:link w:val="TitelChar"/>
    <w:uiPriority w:val="10"/>
    <w:semiHidden/>
    <w:rsid w:val="00021908"/>
    <w:pPr>
      <w:spacing w:line="240" w:lineRule="auto"/>
      <w:contextualSpacing/>
    </w:pPr>
    <w:rPr>
      <w:rFonts w:asciiTheme="majorHAnsi" w:eastAsiaTheme="majorEastAsia" w:hAnsiTheme="majorHAnsi" w:cstheme="majorBidi"/>
      <w:color w:val="000000" w:themeColor="text1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semiHidden/>
    <w:rsid w:val="00021908"/>
    <w:rPr>
      <w:rFonts w:asciiTheme="majorHAnsi" w:eastAsiaTheme="majorEastAsia" w:hAnsiTheme="majorHAnsi" w:cstheme="majorBidi"/>
      <w:color w:val="000000" w:themeColor="text1"/>
      <w:spacing w:val="5"/>
      <w:kern w:val="28"/>
      <w:sz w:val="52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semiHidden/>
    <w:rsid w:val="00842A06"/>
    <w:pPr>
      <w:numPr>
        <w:ilvl w:val="1"/>
      </w:numPr>
    </w:pPr>
    <w:rPr>
      <w:rFonts w:asciiTheme="majorHAnsi" w:eastAsiaTheme="majorEastAsia" w:hAnsiTheme="majorHAnsi" w:cstheme="majorBidi"/>
    </w:rPr>
  </w:style>
  <w:style w:type="character" w:customStyle="1" w:styleId="OndertitelChar">
    <w:name w:val="Ondertitel Char"/>
    <w:basedOn w:val="Standaardalinea-lettertype"/>
    <w:link w:val="Ondertitel"/>
    <w:uiPriority w:val="11"/>
    <w:semiHidden/>
    <w:rsid w:val="00842A06"/>
    <w:rPr>
      <w:rFonts w:asciiTheme="majorHAnsi" w:eastAsiaTheme="majorEastAsia" w:hAnsiTheme="majorHAnsi" w:cstheme="majorBidi"/>
      <w:color w:val="2F1351" w:themeColor="accent1"/>
      <w:kern w:val="16"/>
      <w:sz w:val="24"/>
      <w:szCs w:val="24"/>
    </w:rPr>
  </w:style>
  <w:style w:type="paragraph" w:styleId="Inhopg1">
    <w:name w:val="toc 1"/>
    <w:basedOn w:val="Standaard"/>
    <w:next w:val="Standaard"/>
    <w:uiPriority w:val="39"/>
    <w:rsid w:val="00230E65"/>
    <w:pPr>
      <w:tabs>
        <w:tab w:val="right" w:leader="dot" w:pos="8647"/>
      </w:tabs>
      <w:spacing w:before="260"/>
      <w:ind w:left="426" w:right="55" w:hanging="426"/>
    </w:pPr>
    <w:rPr>
      <w:b/>
      <w:noProof/>
      <w:sz w:val="24"/>
    </w:rPr>
  </w:style>
  <w:style w:type="paragraph" w:styleId="Inhopg2">
    <w:name w:val="toc 2"/>
    <w:basedOn w:val="Standaard"/>
    <w:next w:val="Standaard"/>
    <w:uiPriority w:val="39"/>
    <w:rsid w:val="00C8059A"/>
    <w:pPr>
      <w:tabs>
        <w:tab w:val="right" w:leader="dot" w:pos="8647"/>
      </w:tabs>
      <w:ind w:left="851" w:right="55" w:hanging="425"/>
    </w:pPr>
    <w:rPr>
      <w:noProof/>
      <w:color w:val="EC6608" w:themeColor="accent2"/>
    </w:rPr>
  </w:style>
  <w:style w:type="paragraph" w:styleId="Inhopg3">
    <w:name w:val="toc 3"/>
    <w:basedOn w:val="Standaard"/>
    <w:next w:val="Standaard"/>
    <w:uiPriority w:val="39"/>
    <w:rsid w:val="00C8059A"/>
    <w:pPr>
      <w:tabs>
        <w:tab w:val="right" w:leader="dot" w:pos="8647"/>
      </w:tabs>
      <w:ind w:left="1565" w:right="55" w:hanging="697"/>
    </w:pPr>
    <w:rPr>
      <w:i/>
      <w:noProof/>
      <w:color w:val="EC6608" w:themeColor="accent2"/>
    </w:rPr>
  </w:style>
  <w:style w:type="paragraph" w:styleId="Inhopg4">
    <w:name w:val="toc 4"/>
    <w:basedOn w:val="Standaard"/>
    <w:next w:val="Standaard"/>
    <w:uiPriority w:val="39"/>
    <w:semiHidden/>
    <w:rsid w:val="00842A06"/>
    <w:pPr>
      <w:spacing w:after="100"/>
      <w:ind w:left="660"/>
    </w:pPr>
  </w:style>
  <w:style w:type="paragraph" w:styleId="Inhopg5">
    <w:name w:val="toc 5"/>
    <w:basedOn w:val="Standaard"/>
    <w:next w:val="Standaard"/>
    <w:uiPriority w:val="39"/>
    <w:semiHidden/>
    <w:rsid w:val="00842A06"/>
    <w:pPr>
      <w:spacing w:after="100"/>
      <w:ind w:left="880"/>
    </w:pPr>
  </w:style>
  <w:style w:type="paragraph" w:styleId="Inhopg6">
    <w:name w:val="toc 6"/>
    <w:basedOn w:val="Standaard"/>
    <w:next w:val="Standaard"/>
    <w:uiPriority w:val="39"/>
    <w:semiHidden/>
    <w:rsid w:val="00842A06"/>
    <w:pPr>
      <w:spacing w:after="100"/>
      <w:ind w:left="1100"/>
    </w:pPr>
  </w:style>
  <w:style w:type="paragraph" w:styleId="Inhopg7">
    <w:name w:val="toc 7"/>
    <w:basedOn w:val="Standaard"/>
    <w:next w:val="Standaard"/>
    <w:uiPriority w:val="39"/>
    <w:semiHidden/>
    <w:rsid w:val="00842A06"/>
    <w:pPr>
      <w:spacing w:after="100"/>
      <w:ind w:left="1320"/>
    </w:pPr>
  </w:style>
  <w:style w:type="paragraph" w:styleId="Inhopg8">
    <w:name w:val="toc 8"/>
    <w:basedOn w:val="Standaard"/>
    <w:next w:val="Standaard"/>
    <w:uiPriority w:val="39"/>
    <w:semiHidden/>
    <w:rsid w:val="00842A06"/>
    <w:pPr>
      <w:spacing w:after="100"/>
      <w:ind w:left="1540"/>
    </w:pPr>
  </w:style>
  <w:style w:type="paragraph" w:styleId="Inhopg9">
    <w:name w:val="toc 9"/>
    <w:basedOn w:val="Standaard"/>
    <w:next w:val="Standaard"/>
    <w:uiPriority w:val="39"/>
    <w:semiHidden/>
    <w:rsid w:val="00842A06"/>
    <w:pPr>
      <w:spacing w:after="100"/>
      <w:ind w:left="1760"/>
    </w:pPr>
  </w:style>
  <w:style w:type="character" w:customStyle="1" w:styleId="Kop1Char">
    <w:name w:val="Kop 1 Char"/>
    <w:basedOn w:val="Standaardalinea-lettertype"/>
    <w:link w:val="Kop1"/>
    <w:rsid w:val="00020CF4"/>
    <w:rPr>
      <w:rFonts w:asciiTheme="majorHAnsi" w:eastAsiaTheme="majorEastAsia" w:hAnsiTheme="majorHAnsi" w:cstheme="majorBidi"/>
      <w:b/>
      <w:bCs/>
      <w:color w:val="2F1351" w:themeColor="accent1"/>
      <w:kern w:val="16"/>
      <w:sz w:val="44"/>
      <w:szCs w:val="46"/>
    </w:rPr>
  </w:style>
  <w:style w:type="paragraph" w:styleId="Kopvaninhoudsopgave">
    <w:name w:val="TOC Heading"/>
    <w:basedOn w:val="Kop1"/>
    <w:next w:val="Standaard"/>
    <w:uiPriority w:val="39"/>
    <w:semiHidden/>
    <w:rsid w:val="0022694C"/>
    <w:pPr>
      <w:outlineLvl w:val="9"/>
    </w:pPr>
  </w:style>
  <w:style w:type="paragraph" w:styleId="Voettekst">
    <w:name w:val="footer"/>
    <w:basedOn w:val="Standaard"/>
    <w:link w:val="VoettekstChar"/>
    <w:uiPriority w:val="99"/>
    <w:semiHidden/>
    <w:rsid w:val="00577DEF"/>
    <w:pPr>
      <w:tabs>
        <w:tab w:val="center" w:pos="4320"/>
        <w:tab w:val="right" w:pos="8640"/>
      </w:tabs>
      <w:spacing w:line="280" w:lineRule="atLeast"/>
    </w:pPr>
    <w:rPr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577DEF"/>
    <w:rPr>
      <w:color w:val="2F1351" w:themeColor="accent1"/>
      <w:kern w:val="16"/>
      <w:sz w:val="18"/>
      <w:szCs w:val="24"/>
      <w:lang w:val="en-US"/>
    </w:rPr>
  </w:style>
  <w:style w:type="paragraph" w:styleId="Koptekst">
    <w:name w:val="header"/>
    <w:basedOn w:val="Standaard"/>
    <w:link w:val="KoptekstChar"/>
    <w:uiPriority w:val="99"/>
    <w:semiHidden/>
    <w:rsid w:val="007B4E04"/>
    <w:pPr>
      <w:tabs>
        <w:tab w:val="center" w:pos="4320"/>
        <w:tab w:val="right" w:pos="8640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7B4E04"/>
    <w:rPr>
      <w:kern w:val="16"/>
    </w:rPr>
  </w:style>
  <w:style w:type="paragraph" w:styleId="Voetnoottekst">
    <w:name w:val="footnote text"/>
    <w:basedOn w:val="Standaard"/>
    <w:link w:val="VoetnoottekstChar"/>
    <w:uiPriority w:val="99"/>
    <w:semiHidden/>
    <w:rsid w:val="00677A7E"/>
    <w:pPr>
      <w:spacing w:line="240" w:lineRule="atLeast"/>
      <w:ind w:left="284" w:hanging="284"/>
    </w:pPr>
    <w:rPr>
      <w:sz w:val="17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677A7E"/>
    <w:rPr>
      <w:kern w:val="16"/>
      <w:sz w:val="17"/>
      <w:szCs w:val="24"/>
      <w:lang w:val="en-US"/>
    </w:rPr>
  </w:style>
  <w:style w:type="character" w:styleId="Tekstvantijdelijkeaanduiding">
    <w:name w:val="Placeholder Text"/>
    <w:basedOn w:val="Standaardalinea-lettertype"/>
    <w:uiPriority w:val="99"/>
    <w:semiHidden/>
    <w:rsid w:val="00A94DF1"/>
    <w:rPr>
      <w:color w:val="auto"/>
      <w:u w:val="none"/>
      <w:bdr w:val="none" w:sz="0" w:space="0" w:color="auto"/>
      <w:shd w:val="clear" w:color="auto" w:fill="FFFF00"/>
    </w:rPr>
  </w:style>
  <w:style w:type="paragraph" w:styleId="Lijstalinea">
    <w:name w:val="List Paragraph"/>
    <w:basedOn w:val="Standaard"/>
    <w:uiPriority w:val="34"/>
    <w:qFormat/>
    <w:rsid w:val="0022694C"/>
    <w:pPr>
      <w:ind w:left="720"/>
      <w:contextualSpacing/>
    </w:pPr>
  </w:style>
  <w:style w:type="paragraph" w:styleId="Lijstopsomteken">
    <w:name w:val="List Bullet"/>
    <w:basedOn w:val="Standaard"/>
    <w:uiPriority w:val="99"/>
    <w:rsid w:val="008843FA"/>
    <w:pPr>
      <w:numPr>
        <w:numId w:val="3"/>
      </w:numPr>
      <w:contextualSpacing/>
    </w:pPr>
  </w:style>
  <w:style w:type="paragraph" w:styleId="Lijstopsomteken2">
    <w:name w:val="List Bullet 2"/>
    <w:basedOn w:val="Standaard"/>
    <w:uiPriority w:val="99"/>
    <w:rsid w:val="008843FA"/>
    <w:pPr>
      <w:numPr>
        <w:numId w:val="2"/>
      </w:numPr>
      <w:contextualSpacing/>
    </w:pPr>
  </w:style>
  <w:style w:type="paragraph" w:styleId="Lijstnummering">
    <w:name w:val="List Number"/>
    <w:basedOn w:val="Standaard"/>
    <w:uiPriority w:val="99"/>
    <w:semiHidden/>
    <w:rsid w:val="008843FA"/>
    <w:pPr>
      <w:numPr>
        <w:numId w:val="1"/>
      </w:numPr>
      <w:contextualSpacing/>
    </w:pPr>
  </w:style>
  <w:style w:type="paragraph" w:customStyle="1" w:styleId="Opsommingkop">
    <w:name w:val="Opsomming kop"/>
    <w:basedOn w:val="Lijstopsomteken"/>
    <w:qFormat/>
    <w:rsid w:val="009B3C4B"/>
    <w:rPr>
      <w:b/>
      <w:bCs/>
      <w:color w:val="EC6608" w:themeColor="accent2"/>
    </w:rPr>
  </w:style>
  <w:style w:type="paragraph" w:styleId="Standaardinspringing">
    <w:name w:val="Normal Indent"/>
    <w:basedOn w:val="Standaard"/>
    <w:uiPriority w:val="99"/>
    <w:semiHidden/>
    <w:rsid w:val="006055AD"/>
    <w:pPr>
      <w:ind w:left="284"/>
    </w:pPr>
  </w:style>
  <w:style w:type="character" w:styleId="Voetnootmarkering">
    <w:name w:val="footnote reference"/>
    <w:basedOn w:val="Standaardalinea-lettertype"/>
    <w:uiPriority w:val="99"/>
    <w:semiHidden/>
    <w:unhideWhenUsed/>
    <w:rsid w:val="006055AD"/>
    <w:rPr>
      <w:vertAlign w:val="superscript"/>
    </w:rPr>
  </w:style>
  <w:style w:type="paragraph" w:styleId="Bibliografie">
    <w:name w:val="Bibliography"/>
    <w:basedOn w:val="Standaard"/>
    <w:next w:val="Standaard"/>
    <w:uiPriority w:val="37"/>
    <w:unhideWhenUsed/>
    <w:rsid w:val="00C81FC4"/>
  </w:style>
  <w:style w:type="character" w:styleId="Hyperlink">
    <w:name w:val="Hyperlink"/>
    <w:basedOn w:val="Standaardalinea-lettertype"/>
    <w:uiPriority w:val="99"/>
    <w:rsid w:val="009941AC"/>
    <w:rPr>
      <w:color w:val="EC6608" w:themeColor="accent2"/>
      <w:u w:val="single"/>
    </w:rPr>
  </w:style>
  <w:style w:type="character" w:styleId="Paginanummer">
    <w:name w:val="page number"/>
    <w:basedOn w:val="Standaardalinea-lettertype"/>
    <w:uiPriority w:val="99"/>
    <w:unhideWhenUsed/>
    <w:rsid w:val="00C81FC4"/>
    <w:rPr>
      <w:b/>
      <w:color w:val="000000" w:themeColor="text2"/>
    </w:rPr>
  </w:style>
  <w:style w:type="table" w:styleId="Rastertabel1licht">
    <w:name w:val="Grid Table 1 Light"/>
    <w:basedOn w:val="Standaardtabel"/>
    <w:uiPriority w:val="46"/>
    <w:rsid w:val="008C247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6">
    <w:name w:val="Grid Table 1 Light Accent 6"/>
    <w:basedOn w:val="Standaardtabel"/>
    <w:uiPriority w:val="46"/>
    <w:rsid w:val="00FC518F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2">
    <w:name w:val="Grid Table 1 Light Accent 2"/>
    <w:basedOn w:val="Standaardtabel"/>
    <w:uiPriority w:val="46"/>
    <w:rsid w:val="00FC518F"/>
    <w:pPr>
      <w:spacing w:after="0" w:line="240" w:lineRule="auto"/>
    </w:pPr>
    <w:tblPr>
      <w:tblStyleRowBandSize w:val="1"/>
      <w:tblStyleColBandSize w:val="1"/>
      <w:tblBorders>
        <w:top w:val="single" w:sz="4" w:space="0" w:color="FBC097" w:themeColor="accent2" w:themeTint="66"/>
        <w:left w:val="single" w:sz="4" w:space="0" w:color="FBC097" w:themeColor="accent2" w:themeTint="66"/>
        <w:bottom w:val="single" w:sz="4" w:space="0" w:color="FBC097" w:themeColor="accent2" w:themeTint="66"/>
        <w:right w:val="single" w:sz="4" w:space="0" w:color="FBC097" w:themeColor="accent2" w:themeTint="66"/>
        <w:insideH w:val="single" w:sz="4" w:space="0" w:color="FBC097" w:themeColor="accent2" w:themeTint="66"/>
        <w:insideV w:val="single" w:sz="4" w:space="0" w:color="FBC09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9A16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9A16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Inleiding">
    <w:name w:val="Inleiding"/>
    <w:basedOn w:val="Standaard"/>
    <w:uiPriority w:val="99"/>
    <w:semiHidden/>
    <w:rsid w:val="00FC518F"/>
    <w:pPr>
      <w:tabs>
        <w:tab w:val="left" w:pos="142"/>
        <w:tab w:val="left" w:pos="283"/>
      </w:tabs>
      <w:suppressAutoHyphens/>
      <w:autoSpaceDE w:val="0"/>
      <w:autoSpaceDN w:val="0"/>
      <w:snapToGrid/>
      <w:spacing w:line="480" w:lineRule="atLeast"/>
      <w:textAlignment w:val="center"/>
    </w:pPr>
    <w:rPr>
      <w:rFonts w:ascii="UnitRoundedPro-Light" w:hAnsi="UnitRoundedPro-Light" w:cs="UnitRoundedPro-Light"/>
      <w:color w:val="999949"/>
      <w:spacing w:val="6"/>
      <w:kern w:val="0"/>
      <w:sz w:val="28"/>
      <w:szCs w:val="28"/>
    </w:rPr>
  </w:style>
  <w:style w:type="table" w:styleId="Rastertabel1licht-Accent3">
    <w:name w:val="Grid Table 1 Light Accent 3"/>
    <w:basedOn w:val="Standaardtabel"/>
    <w:uiPriority w:val="46"/>
    <w:rsid w:val="00940CDE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Kop5Char">
    <w:name w:val="Kop 5 Char"/>
    <w:basedOn w:val="Standaardalinea-lettertype"/>
    <w:link w:val="Kop5"/>
    <w:rsid w:val="006A4622"/>
    <w:rPr>
      <w:rFonts w:asciiTheme="majorHAnsi" w:eastAsiaTheme="majorEastAsia" w:hAnsiTheme="majorHAnsi" w:cstheme="majorBidi"/>
      <w:color w:val="230E3C" w:themeColor="accent1" w:themeShade="BF"/>
      <w:kern w:val="16"/>
      <w:szCs w:val="24"/>
    </w:rPr>
  </w:style>
  <w:style w:type="character" w:customStyle="1" w:styleId="Kop6Char">
    <w:name w:val="Kop 6 Char"/>
    <w:basedOn w:val="Standaardalinea-lettertype"/>
    <w:link w:val="Kop6"/>
    <w:rsid w:val="006A4622"/>
    <w:rPr>
      <w:rFonts w:asciiTheme="majorHAnsi" w:eastAsiaTheme="majorEastAsia" w:hAnsiTheme="majorHAnsi" w:cstheme="majorBidi"/>
      <w:color w:val="170928" w:themeColor="accent1" w:themeShade="7F"/>
      <w:kern w:val="16"/>
      <w:szCs w:val="24"/>
    </w:rPr>
  </w:style>
  <w:style w:type="character" w:customStyle="1" w:styleId="Kop7Char">
    <w:name w:val="Kop 7 Char"/>
    <w:basedOn w:val="Standaardalinea-lettertype"/>
    <w:link w:val="Kop7"/>
    <w:rsid w:val="006A4622"/>
    <w:rPr>
      <w:rFonts w:asciiTheme="majorHAnsi" w:eastAsiaTheme="majorEastAsia" w:hAnsiTheme="majorHAnsi" w:cstheme="majorBidi"/>
      <w:i/>
      <w:iCs/>
      <w:color w:val="170928" w:themeColor="accent1" w:themeShade="7F"/>
      <w:kern w:val="16"/>
      <w:szCs w:val="24"/>
    </w:rPr>
  </w:style>
  <w:style w:type="character" w:customStyle="1" w:styleId="Kop8Char">
    <w:name w:val="Kop 8 Char"/>
    <w:basedOn w:val="Standaardalinea-lettertype"/>
    <w:link w:val="Kop8"/>
    <w:rsid w:val="006A4622"/>
    <w:rPr>
      <w:rFonts w:asciiTheme="majorHAnsi" w:eastAsiaTheme="majorEastAsia" w:hAnsiTheme="majorHAnsi" w:cstheme="majorBidi"/>
      <w:color w:val="272727" w:themeColor="text1" w:themeTint="D8"/>
      <w:kern w:val="16"/>
      <w:sz w:val="21"/>
      <w:szCs w:val="21"/>
    </w:rPr>
  </w:style>
  <w:style w:type="character" w:customStyle="1" w:styleId="Kop9Char">
    <w:name w:val="Kop 9 Char"/>
    <w:basedOn w:val="Standaardalinea-lettertype"/>
    <w:link w:val="Kop9"/>
    <w:rsid w:val="006A4622"/>
    <w:rPr>
      <w:rFonts w:asciiTheme="majorHAnsi" w:eastAsiaTheme="majorEastAsia" w:hAnsiTheme="majorHAnsi" w:cstheme="majorBidi"/>
      <w:i/>
      <w:iCs/>
      <w:color w:val="272727" w:themeColor="text1" w:themeTint="D8"/>
      <w:kern w:val="16"/>
      <w:sz w:val="21"/>
      <w:szCs w:val="21"/>
    </w:rPr>
  </w:style>
  <w:style w:type="character" w:styleId="GevolgdeHyperlink">
    <w:name w:val="FollowedHyperlink"/>
    <w:basedOn w:val="Standaardalinea-lettertype"/>
    <w:uiPriority w:val="99"/>
    <w:semiHidden/>
    <w:rsid w:val="00F61B8A"/>
    <w:rPr>
      <w:color w:val="A5A5A5" w:themeColor="accent3"/>
      <w:u w:val="single"/>
    </w:rPr>
  </w:style>
  <w:style w:type="paragraph" w:styleId="Citaat">
    <w:name w:val="Quote"/>
    <w:basedOn w:val="Standaard"/>
    <w:next w:val="Standaard"/>
    <w:link w:val="CitaatChar"/>
    <w:uiPriority w:val="29"/>
    <w:rsid w:val="006F4780"/>
    <w:pPr>
      <w:ind w:right="862"/>
    </w:pPr>
    <w:rPr>
      <w:b/>
      <w:iCs/>
      <w:color w:val="EC6608" w:themeColor="accent2"/>
      <w:sz w:val="28"/>
      <w:szCs w:val="28"/>
    </w:rPr>
  </w:style>
  <w:style w:type="character" w:customStyle="1" w:styleId="CitaatChar">
    <w:name w:val="Citaat Char"/>
    <w:basedOn w:val="Standaardalinea-lettertype"/>
    <w:link w:val="Citaat"/>
    <w:uiPriority w:val="29"/>
    <w:rsid w:val="006F4780"/>
    <w:rPr>
      <w:b/>
      <w:iCs/>
      <w:color w:val="EC6608" w:themeColor="accent2"/>
      <w:kern w:val="16"/>
      <w:sz w:val="28"/>
      <w:szCs w:val="28"/>
    </w:rPr>
  </w:style>
  <w:style w:type="paragraph" w:styleId="Bijschrift">
    <w:name w:val="caption"/>
    <w:basedOn w:val="Voettekst"/>
    <w:next w:val="Standaard"/>
    <w:unhideWhenUsed/>
    <w:qFormat/>
    <w:rsid w:val="00B82A9A"/>
    <w:pPr>
      <w:tabs>
        <w:tab w:val="clear" w:pos="4320"/>
        <w:tab w:val="clear" w:pos="8640"/>
        <w:tab w:val="left" w:pos="1418"/>
        <w:tab w:val="left" w:pos="2835"/>
        <w:tab w:val="left" w:pos="8505"/>
      </w:tabs>
    </w:pPr>
  </w:style>
  <w:style w:type="character" w:styleId="Onopgelostemelding">
    <w:name w:val="Unresolved Mention"/>
    <w:basedOn w:val="Standaardalinea-lettertype"/>
    <w:uiPriority w:val="99"/>
    <w:semiHidden/>
    <w:unhideWhenUsed/>
    <w:rsid w:val="00080A1A"/>
    <w:rPr>
      <w:color w:val="605E5C"/>
      <w:shd w:val="clear" w:color="auto" w:fill="E1DFDD"/>
    </w:rPr>
  </w:style>
  <w:style w:type="table" w:styleId="Rastertabel2-Accent1">
    <w:name w:val="Grid Table 2 Accent 1"/>
    <w:basedOn w:val="Standaardtabel"/>
    <w:uiPriority w:val="47"/>
    <w:rsid w:val="0072027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57" w:type="dxa"/>
        <w:bottom w:w="113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F1351" w:themeFill="accent1"/>
      </w:tcPr>
    </w:tblStylePr>
    <w:tblStylePr w:type="lastRow">
      <w:rPr>
        <w:b/>
        <w:bCs/>
      </w:rPr>
      <w:tblPr/>
      <w:tcPr>
        <w:tcBorders>
          <w:top w:val="double" w:sz="2" w:space="0" w:color="7C37D0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  <w:tblStylePr w:type="band1Horz">
      <w:rPr>
        <w:b w:val="0"/>
        <w:color w:val="2F1351" w:themeColor="accent1"/>
      </w:rPr>
      <w:tblPr/>
      <w:tcPr>
        <w:shd w:val="clear" w:color="auto" w:fill="FBF9F9"/>
      </w:tcPr>
    </w:tblStylePr>
    <w:tblStylePr w:type="band2Horz">
      <w:rPr>
        <w:rFonts w:asciiTheme="minorHAnsi" w:hAnsiTheme="minorHAnsi"/>
        <w:b w:val="0"/>
        <w:color w:val="2F1351" w:themeColor="accent1"/>
        <w:u w:val="none"/>
      </w:rPr>
      <w:tblPr/>
      <w:tcPr>
        <w:shd w:val="clear" w:color="auto" w:fill="F1EEEE"/>
      </w:tcPr>
    </w:tblStylePr>
  </w:style>
  <w:style w:type="table" w:styleId="Rastertabel2-Accent2">
    <w:name w:val="Grid Table 2 Accent 2"/>
    <w:basedOn w:val="Standaardtabel"/>
    <w:uiPriority w:val="47"/>
    <w:rsid w:val="00313F4A"/>
    <w:pPr>
      <w:spacing w:after="0" w:line="240" w:lineRule="auto"/>
    </w:pPr>
    <w:tblPr>
      <w:tblStyleRowBandSize w:val="1"/>
      <w:tblStyleColBandSize w:val="1"/>
      <w:tblBorders>
        <w:top w:val="single" w:sz="2" w:space="0" w:color="F9A164" w:themeColor="accent2" w:themeTint="99"/>
        <w:bottom w:val="single" w:sz="2" w:space="0" w:color="F9A164" w:themeColor="accent2" w:themeTint="99"/>
        <w:insideH w:val="single" w:sz="2" w:space="0" w:color="F9A164" w:themeColor="accent2" w:themeTint="99"/>
        <w:insideV w:val="single" w:sz="2" w:space="0" w:color="F9A164" w:themeColor="accent2" w:themeTint="99"/>
      </w:tblBorders>
      <w:tblCellMar>
        <w:top w:w="57" w:type="dxa"/>
        <w:bottom w:w="113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6608" w:themeFill="accent2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6608" w:themeFill="accent2"/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  <w:tblStylePr w:type="band1Horz">
      <w:rPr>
        <w:color w:val="2F1351" w:themeColor="accen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FBF9"/>
      </w:tcPr>
    </w:tblStylePr>
    <w:tblStylePr w:type="band2Horz">
      <w:rPr>
        <w:color w:val="2F1351" w:themeColor="accen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3ED"/>
      </w:tcPr>
    </w:tblStylePr>
  </w:style>
  <w:style w:type="table" w:styleId="Rastertabel2-Accent3">
    <w:name w:val="Grid Table 2 Accent 3"/>
    <w:basedOn w:val="Standaardtabel"/>
    <w:uiPriority w:val="47"/>
    <w:rsid w:val="00313F4A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  <w:tblCellMar>
        <w:top w:w="57" w:type="dxa"/>
        <w:bottom w:w="113" w:type="dxa"/>
      </w:tblCellMar>
    </w:tblPr>
    <w:tblStylePr w:type="firstRow">
      <w:rPr>
        <w:b/>
        <w:bCs/>
        <w:color w:val="2F1351" w:themeColor="accen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CC00" w:themeFill="accent4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  <w:tblStylePr w:type="band1Horz">
      <w:rPr>
        <w:color w:val="2F1351" w:themeColor="accen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DFA"/>
      </w:tcPr>
    </w:tblStylePr>
    <w:tblStylePr w:type="band2Horz">
      <w:rPr>
        <w:color w:val="2F1351" w:themeColor="accen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CFBED"/>
      </w:tcPr>
    </w:tblStylePr>
  </w:style>
  <w:style w:type="table" w:styleId="Rastertabel2">
    <w:name w:val="Grid Table 2"/>
    <w:basedOn w:val="Standaardtabel"/>
    <w:uiPriority w:val="47"/>
    <w:rsid w:val="00140F9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Geenafstand">
    <w:name w:val="No Spacing"/>
    <w:uiPriority w:val="1"/>
    <w:qFormat/>
    <w:rsid w:val="00AE67A1"/>
    <w:pPr>
      <w:spacing w:after="0" w:line="240" w:lineRule="auto"/>
    </w:pPr>
  </w:style>
  <w:style w:type="paragraph" w:customStyle="1" w:styleId="Default">
    <w:name w:val="Default"/>
    <w:rsid w:val="00DF7B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nl-NL"/>
    </w:rPr>
  </w:style>
  <w:style w:type="paragraph" w:customStyle="1" w:styleId="bullets">
    <w:name w:val="bullets"/>
    <w:basedOn w:val="Standaard"/>
    <w:qFormat/>
    <w:rsid w:val="00157B44"/>
    <w:pPr>
      <w:adjustRightInd/>
      <w:snapToGrid/>
    </w:pPr>
    <w:rPr>
      <w:rFonts w:ascii="Arial" w:eastAsia="Times New Roman" w:hAnsi="Arial" w:cs="Times New Roman"/>
      <w:color w:val="000000"/>
      <w:spacing w:val="2"/>
      <w:kern w:val="0"/>
      <w:sz w:val="19"/>
      <w:szCs w:val="19"/>
      <w:lang w:eastAsia="nl-NL"/>
    </w:rPr>
  </w:style>
  <w:style w:type="paragraph" w:styleId="Tekstopmerking">
    <w:name w:val="annotation text"/>
    <w:basedOn w:val="Standaard"/>
    <w:link w:val="TekstopmerkingChar"/>
    <w:uiPriority w:val="99"/>
    <w:unhideWhenUsed/>
    <w:rsid w:val="003A603E"/>
    <w:pPr>
      <w:adjustRightInd/>
      <w:snapToGrid/>
      <w:spacing w:after="160" w:line="240" w:lineRule="auto"/>
    </w:pPr>
    <w:rPr>
      <w:color w:val="auto"/>
      <w:kern w:val="2"/>
      <w:sz w:val="20"/>
      <w:szCs w:val="20"/>
      <w14:ligatures w14:val="standardContextual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3A603E"/>
    <w:rPr>
      <w:kern w:val="2"/>
      <w:sz w:val="20"/>
      <w:szCs w:val="20"/>
      <w14:ligatures w14:val="standardContextua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3A603E"/>
    <w:rPr>
      <w:sz w:val="16"/>
      <w:szCs w:val="16"/>
    </w:rPr>
  </w:style>
  <w:style w:type="paragraph" w:styleId="Revisie">
    <w:name w:val="Revision"/>
    <w:hidden/>
    <w:uiPriority w:val="99"/>
    <w:semiHidden/>
    <w:rsid w:val="00DE5EBF"/>
    <w:pPr>
      <w:spacing w:after="0" w:line="240" w:lineRule="auto"/>
    </w:pPr>
    <w:rPr>
      <w:color w:val="2F1351" w:themeColor="accent1"/>
      <w:kern w:val="16"/>
      <w:szCs w:val="24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1274A"/>
    <w:pPr>
      <w:adjustRightInd w:val="0"/>
      <w:snapToGrid w:val="0"/>
      <w:spacing w:after="0"/>
    </w:pPr>
    <w:rPr>
      <w:b/>
      <w:bCs/>
      <w:color w:val="2F1351" w:themeColor="accent1"/>
      <w:kern w:val="16"/>
      <w14:ligatures w14:val="none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71274A"/>
    <w:rPr>
      <w:b/>
      <w:bCs/>
      <w:color w:val="2F1351" w:themeColor="accent1"/>
      <w:kern w:val="16"/>
      <w:sz w:val="20"/>
      <w:szCs w:val="2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17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01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56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52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36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63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118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93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74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geb\AppData\Local\Packages\microsoft.windowscommunicationsapps_8wekyb3d8bbwe\LocalState\Files\S0\0\Attachments\Format%20certificeringschema%20veiligheidstaken%20NVW%5b4546060%5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5D1661F-B0C2-473D-B577-4F9D551A7176}"/>
      </w:docPartPr>
      <w:docPartBody>
        <w:p w:rsidR="00DC24C8" w:rsidRDefault="00DC24C8">
          <w:r w:rsidRPr="00DD61DC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ECA317B944884BEB9BDE10019908034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24D96DD-89A0-4E69-B2DF-E3950AF71340}"/>
      </w:docPartPr>
      <w:docPartBody>
        <w:p w:rsidR="00DC24C8" w:rsidRDefault="00DC24C8" w:rsidP="00DC24C8">
          <w:pPr>
            <w:pStyle w:val="ECA317B944884BEB9BDE10019908034D"/>
          </w:pPr>
          <w:r w:rsidRPr="00DD61DC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E7B32E5BAC8429C9A9224C7FAB25E4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9824729-1910-4BED-B748-FCA6385E8BCA}"/>
      </w:docPartPr>
      <w:docPartBody>
        <w:p w:rsidR="00DC24C8" w:rsidRDefault="00DC24C8" w:rsidP="00DC24C8">
          <w:pPr>
            <w:pStyle w:val="CE7B32E5BAC8429C9A9224C7FAB25E4D"/>
          </w:pPr>
          <w:r w:rsidRPr="00DD61DC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F25C8AA0B614AB5864DDBFB138080A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67418CD-8BE0-4E90-BCCD-6F5C18D8D3E7}"/>
      </w:docPartPr>
      <w:docPartBody>
        <w:p w:rsidR="00DC24C8" w:rsidRDefault="00DC24C8" w:rsidP="00DC24C8">
          <w:pPr>
            <w:pStyle w:val="1F25C8AA0B614AB5864DDBFB138080A5"/>
          </w:pPr>
          <w:r w:rsidRPr="00DD61DC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78B890BF6B5A48B4A529BFCA1713B4E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8D7CE75-EAC9-4937-8D42-1F1F8D0AA1ED}"/>
      </w:docPartPr>
      <w:docPartBody>
        <w:p w:rsidR="00DC24C8" w:rsidRDefault="00DC24C8" w:rsidP="00DC24C8">
          <w:pPr>
            <w:pStyle w:val="78B890BF6B5A48B4A529BFCA1713B4E3"/>
          </w:pPr>
          <w:r w:rsidRPr="00DD61DC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A13715EA9D98462785844561B7216C4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D881309-F2E5-43E5-941C-6686316488B6}"/>
      </w:docPartPr>
      <w:docPartBody>
        <w:p w:rsidR="00DC24C8" w:rsidRDefault="00DC24C8" w:rsidP="00DC24C8">
          <w:pPr>
            <w:pStyle w:val="A13715EA9D98462785844561B7216C42"/>
          </w:pPr>
          <w:r w:rsidRPr="00DD61DC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F15FEE25EE874926A1CD4DA0F5D6157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554CC4A-DDDC-4F58-B7C4-054FB9100C97}"/>
      </w:docPartPr>
      <w:docPartBody>
        <w:p w:rsidR="004E6E40" w:rsidRDefault="004E6E40" w:rsidP="004E6E40">
          <w:pPr>
            <w:pStyle w:val="F15FEE25EE874926A1CD4DA0F5D6157D"/>
          </w:pPr>
          <w:r w:rsidRPr="00A74D11">
            <w:rPr>
              <w:rStyle w:val="Tekstvantijdelijkeaanduiding"/>
            </w:rPr>
            <w:t>Klik of tik om een datum in te voeren.</w:t>
          </w:r>
        </w:p>
      </w:docPartBody>
    </w:docPart>
    <w:docPart>
      <w:docPartPr>
        <w:name w:val="9A6A7263694D45CB817CA0D641E0F5A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F19C20B-D3F9-44E1-9A5E-4014C788A989}"/>
      </w:docPartPr>
      <w:docPartBody>
        <w:p w:rsidR="004E6E40" w:rsidRDefault="004E6E40" w:rsidP="004E6E40">
          <w:pPr>
            <w:pStyle w:val="9A6A7263694D45CB817CA0D641E0F5AC"/>
          </w:pPr>
          <w:r w:rsidRPr="00A74D11">
            <w:rPr>
              <w:rStyle w:val="Tekstvantijdelijkeaanduiding"/>
            </w:rPr>
            <w:t>Klik of tik om een datum in te voeren.</w:t>
          </w:r>
        </w:p>
      </w:docPartBody>
    </w:docPart>
    <w:docPart>
      <w:docPartPr>
        <w:name w:val="496625986512453DAC83F1D81CC5F61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36D314A-20A7-45F0-BE57-728AB367CB16}"/>
      </w:docPartPr>
      <w:docPartBody>
        <w:p w:rsidR="004E6E40" w:rsidRDefault="004E6E40" w:rsidP="004E6E40">
          <w:pPr>
            <w:pStyle w:val="496625986512453DAC83F1D81CC5F615"/>
          </w:pPr>
          <w:r w:rsidRPr="00A74D11">
            <w:rPr>
              <w:rStyle w:val="Tekstvantijdelijkeaanduiding"/>
            </w:rPr>
            <w:t>Klik of tik om een datum in te voeren.</w:t>
          </w:r>
        </w:p>
      </w:docPartBody>
    </w:docPart>
    <w:docPart>
      <w:docPartPr>
        <w:name w:val="CF961D71316F4CDF8E53CB63F4534A2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7C3BFD5-B339-47A1-93EB-DFFD06E907DB}"/>
      </w:docPartPr>
      <w:docPartBody>
        <w:p w:rsidR="004E6E40" w:rsidRDefault="004E6E40" w:rsidP="004E6E40">
          <w:pPr>
            <w:pStyle w:val="CF961D71316F4CDF8E53CB63F4534A2A"/>
          </w:pPr>
          <w:r w:rsidRPr="00A74D11">
            <w:rPr>
              <w:rStyle w:val="Tekstvantijdelijkeaanduiding"/>
            </w:rPr>
            <w:t>Klik of tik om een datum in te voeren.</w:t>
          </w:r>
        </w:p>
      </w:docPartBody>
    </w:docPart>
    <w:docPart>
      <w:docPartPr>
        <w:name w:val="02A4BD6B55CB488BAF272C33C03FDEC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E9D8B1E-8180-4124-8958-4F085A71DE36}"/>
      </w:docPartPr>
      <w:docPartBody>
        <w:p w:rsidR="004E6E40" w:rsidRDefault="004E6E40" w:rsidP="004E6E40">
          <w:pPr>
            <w:pStyle w:val="02A4BD6B55CB488BAF272C33C03FDEC3"/>
          </w:pPr>
          <w:r w:rsidRPr="00A74D11">
            <w:rPr>
              <w:rStyle w:val="Tekstvantijdelijkeaanduiding"/>
            </w:rPr>
            <w:t>Klik of tik om een datum in te voeren.</w:t>
          </w:r>
        </w:p>
      </w:docPartBody>
    </w:docPart>
    <w:docPart>
      <w:docPartPr>
        <w:name w:val="E3B546CC4E074B14AB892F882557B8B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B51E7F2-40E1-4830-A6C9-5EA38017B90F}"/>
      </w:docPartPr>
      <w:docPartBody>
        <w:p w:rsidR="004E6E40" w:rsidRDefault="004E6E40" w:rsidP="004E6E40">
          <w:pPr>
            <w:pStyle w:val="E3B546CC4E074B14AB892F882557B8B6"/>
          </w:pPr>
          <w:r w:rsidRPr="00A74D11">
            <w:rPr>
              <w:rStyle w:val="Tekstvantijdelijkeaanduiding"/>
            </w:rPr>
            <w:t>Klik of tik om een datum in te voeren.</w:t>
          </w:r>
        </w:p>
      </w:docPartBody>
    </w:docPart>
    <w:docPart>
      <w:docPartPr>
        <w:name w:val="9570CF40B6C641F38E9D3D6E51A0FF2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E543441-EC1D-42FF-A5C1-CBF3F2985B45}"/>
      </w:docPartPr>
      <w:docPartBody>
        <w:p w:rsidR="004E6E40" w:rsidRDefault="004E6E40" w:rsidP="004E6E40">
          <w:pPr>
            <w:pStyle w:val="9570CF40B6C641F38E9D3D6E51A0FF25"/>
          </w:pPr>
          <w:r w:rsidRPr="00DD61DC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48E5F075B7074921A135CE459FA618B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BE86E34-4A6F-4E47-B94B-A2952C422819}"/>
      </w:docPartPr>
      <w:docPartBody>
        <w:p w:rsidR="004E6E40" w:rsidRDefault="004E6E40" w:rsidP="004E6E40">
          <w:pPr>
            <w:pStyle w:val="48E5F075B7074921A135CE459FA618B6"/>
          </w:pPr>
          <w:r w:rsidRPr="00A74D11">
            <w:rPr>
              <w:rStyle w:val="Tekstvantijdelijkeaanduiding"/>
            </w:rPr>
            <w:t>Klik of tik om een datum in te voeren.</w:t>
          </w:r>
        </w:p>
      </w:docPartBody>
    </w:docPart>
    <w:docPart>
      <w:docPartPr>
        <w:name w:val="C9B3E4A3C2AA4304AF5F0BB8F595673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AF462AF-8A40-43D5-80B4-476210FCFAC0}"/>
      </w:docPartPr>
      <w:docPartBody>
        <w:p w:rsidR="004E6E40" w:rsidRDefault="004E6E40" w:rsidP="004E6E40">
          <w:pPr>
            <w:pStyle w:val="C9B3E4A3C2AA4304AF5F0BB8F5956738"/>
          </w:pPr>
          <w:r w:rsidRPr="00DD61DC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BA7B99487C14F6B9961C2633068E23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71FB20B-6FEE-4DDC-B13F-382D3CCF47CF}"/>
      </w:docPartPr>
      <w:docPartBody>
        <w:p w:rsidR="004E6E40" w:rsidRDefault="004E6E40" w:rsidP="004E6E40">
          <w:pPr>
            <w:pStyle w:val="0BA7B99487C14F6B9961C2633068E23F"/>
          </w:pPr>
          <w:r w:rsidRPr="00DD61DC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46D1AD1B3E84E93B01551753EBC845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4589012-91E3-44E4-BB78-1A06F5D2C1DC}"/>
      </w:docPartPr>
      <w:docPartBody>
        <w:p w:rsidR="004E6E40" w:rsidRDefault="004E6E40" w:rsidP="004E6E40">
          <w:pPr>
            <w:pStyle w:val="046D1AD1B3E84E93B01551753EBC8459"/>
          </w:pPr>
          <w:r w:rsidRPr="00DD61DC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ucida Grande">
    <w:altName w:val="Segoe UI"/>
    <w:charset w:val="00"/>
    <w:family w:val="roman"/>
    <w:pitch w:val="variable"/>
  </w:font>
  <w:font w:name="UnitRoundedPro-Light">
    <w:altName w:val="Calibri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4C8"/>
    <w:rsid w:val="0003479B"/>
    <w:rsid w:val="003C4049"/>
    <w:rsid w:val="004E6E40"/>
    <w:rsid w:val="005F3E23"/>
    <w:rsid w:val="006A02EC"/>
    <w:rsid w:val="00CD0BED"/>
    <w:rsid w:val="00DC24C8"/>
    <w:rsid w:val="00FC6AFE"/>
    <w:rsid w:val="00FE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nl-NL" w:eastAsia="nl-N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4E6E40"/>
    <w:rPr>
      <w:color w:val="auto"/>
      <w:u w:val="none"/>
      <w:bdr w:val="none" w:sz="0" w:space="0" w:color="auto"/>
      <w:shd w:val="clear" w:color="auto" w:fill="FFFF00"/>
    </w:rPr>
  </w:style>
  <w:style w:type="paragraph" w:customStyle="1" w:styleId="ECA317B944884BEB9BDE10019908034D">
    <w:name w:val="ECA317B944884BEB9BDE10019908034D"/>
    <w:rsid w:val="00DC24C8"/>
  </w:style>
  <w:style w:type="paragraph" w:customStyle="1" w:styleId="CE7B32E5BAC8429C9A9224C7FAB25E4D">
    <w:name w:val="CE7B32E5BAC8429C9A9224C7FAB25E4D"/>
    <w:rsid w:val="00DC24C8"/>
  </w:style>
  <w:style w:type="paragraph" w:customStyle="1" w:styleId="1F25C8AA0B614AB5864DDBFB138080A5">
    <w:name w:val="1F25C8AA0B614AB5864DDBFB138080A5"/>
    <w:rsid w:val="00DC24C8"/>
  </w:style>
  <w:style w:type="paragraph" w:customStyle="1" w:styleId="78B890BF6B5A48B4A529BFCA1713B4E3">
    <w:name w:val="78B890BF6B5A48B4A529BFCA1713B4E3"/>
    <w:rsid w:val="00DC24C8"/>
  </w:style>
  <w:style w:type="paragraph" w:customStyle="1" w:styleId="A13715EA9D98462785844561B7216C42">
    <w:name w:val="A13715EA9D98462785844561B7216C42"/>
    <w:rsid w:val="00DC24C8"/>
  </w:style>
  <w:style w:type="paragraph" w:customStyle="1" w:styleId="F15FEE25EE874926A1CD4DA0F5D6157D">
    <w:name w:val="F15FEE25EE874926A1CD4DA0F5D6157D"/>
    <w:rsid w:val="004E6E40"/>
  </w:style>
  <w:style w:type="paragraph" w:customStyle="1" w:styleId="9A6A7263694D45CB817CA0D641E0F5AC">
    <w:name w:val="9A6A7263694D45CB817CA0D641E0F5AC"/>
    <w:rsid w:val="004E6E40"/>
  </w:style>
  <w:style w:type="paragraph" w:customStyle="1" w:styleId="496625986512453DAC83F1D81CC5F615">
    <w:name w:val="496625986512453DAC83F1D81CC5F615"/>
    <w:rsid w:val="004E6E40"/>
  </w:style>
  <w:style w:type="paragraph" w:customStyle="1" w:styleId="CF961D71316F4CDF8E53CB63F4534A2A">
    <w:name w:val="CF961D71316F4CDF8E53CB63F4534A2A"/>
    <w:rsid w:val="004E6E40"/>
  </w:style>
  <w:style w:type="paragraph" w:customStyle="1" w:styleId="02A4BD6B55CB488BAF272C33C03FDEC3">
    <w:name w:val="02A4BD6B55CB488BAF272C33C03FDEC3"/>
    <w:rsid w:val="004E6E40"/>
  </w:style>
  <w:style w:type="paragraph" w:customStyle="1" w:styleId="E3B546CC4E074B14AB892F882557B8B6">
    <w:name w:val="E3B546CC4E074B14AB892F882557B8B6"/>
    <w:rsid w:val="004E6E40"/>
  </w:style>
  <w:style w:type="paragraph" w:customStyle="1" w:styleId="9570CF40B6C641F38E9D3D6E51A0FF25">
    <w:name w:val="9570CF40B6C641F38E9D3D6E51A0FF25"/>
    <w:rsid w:val="004E6E40"/>
  </w:style>
  <w:style w:type="paragraph" w:customStyle="1" w:styleId="48E5F075B7074921A135CE459FA618B6">
    <w:name w:val="48E5F075B7074921A135CE459FA618B6"/>
    <w:rsid w:val="004E6E40"/>
  </w:style>
  <w:style w:type="paragraph" w:customStyle="1" w:styleId="C9B3E4A3C2AA4304AF5F0BB8F5956738">
    <w:name w:val="C9B3E4A3C2AA4304AF5F0BB8F5956738"/>
    <w:rsid w:val="004E6E40"/>
  </w:style>
  <w:style w:type="paragraph" w:customStyle="1" w:styleId="0BA7B99487C14F6B9961C2633068E23F">
    <w:name w:val="0BA7B99487C14F6B9961C2633068E23F"/>
    <w:rsid w:val="004E6E40"/>
  </w:style>
  <w:style w:type="paragraph" w:customStyle="1" w:styleId="046D1AD1B3E84E93B01551753EBC8459">
    <w:name w:val="046D1AD1B3E84E93B01551753EBC8459"/>
    <w:rsid w:val="004E6E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RailAlert theme">
  <a:themeElements>
    <a:clrScheme name="RailAlert">
      <a:dk1>
        <a:srgbClr val="000000"/>
      </a:dk1>
      <a:lt1>
        <a:srgbClr val="FFFFFF"/>
      </a:lt1>
      <a:dk2>
        <a:srgbClr val="000000"/>
      </a:dk2>
      <a:lt2>
        <a:srgbClr val="E7E6E6"/>
      </a:lt2>
      <a:accent1>
        <a:srgbClr val="2F1351"/>
      </a:accent1>
      <a:accent2>
        <a:srgbClr val="EC6608"/>
      </a:accent2>
      <a:accent3>
        <a:srgbClr val="A5A5A5"/>
      </a:accent3>
      <a:accent4>
        <a:srgbClr val="FFCC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RailAlert theme" id="{329807F4-8716-0F48-9EEF-74F8D5EDFCBA}" vid="{D145ED46-B48A-A440-B96B-14D7B1A2E79C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Ach20</b:Tag>
    <b:SourceType>InternetSite</b:SourceType>
    <b:Guid>{97B7558C-D395-8543-A107-8583E8CC80B7}</b:Guid>
    <b:Author>
      <b:Author>
        <b:NameList>
          <b:Person>
            <b:Last>Achternaam</b:Last>
            <b:First>AB</b:First>
          </b:Person>
        </b:NameList>
      </b:Author>
    </b:Author>
    <b:Title>Jongeren hebben de toekomst</b:Title>
    <b:City>Utrecht</b:City>
    <b:Publisher>Nederlands Jeugdinstituut</b:Publisher>
    <b:Year>2020</b:Year>
    <b:URL>nji.nl</b:URL>
    <b:RefOrder>1</b:RefOrder>
  </b:Source>
</b:Sources>
</file>

<file path=customXml/itemProps1.xml><?xml version="1.0" encoding="utf-8"?>
<ds:datastoreItem xmlns:ds="http://schemas.openxmlformats.org/officeDocument/2006/customXml" ds:itemID="{1662B28B-07BC-494E-92EF-DC440FEE9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 certificeringschema veiligheidstaken NVW[4546060].dotx</Template>
  <TotalTime>0</TotalTime>
  <Pages>3</Pages>
  <Words>582</Words>
  <Characters>3201</Characters>
  <Application>Microsoft Office Word</Application>
  <DocSecurity>4</DocSecurity>
  <Lines>26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3776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Inge Bochardt</dc:creator>
  <cp:keywords/>
  <dc:description>22.08.016 Peter Kraaijeveld</dc:description>
  <cp:lastModifiedBy>Nancy Naber</cp:lastModifiedBy>
  <cp:revision>2</cp:revision>
  <cp:lastPrinted>2026-03-31T11:22:00Z</cp:lastPrinted>
  <dcterms:created xsi:type="dcterms:W3CDTF">2026-03-31T11:28:00Z</dcterms:created>
  <dcterms:modified xsi:type="dcterms:W3CDTF">2026-03-31T11:28:00Z</dcterms:modified>
  <cp:category/>
</cp:coreProperties>
</file>